
<file path=[Content_Types].xml><?xml version="1.0" encoding="utf-8"?>
<Types xmlns="http://schemas.openxmlformats.org/package/2006/content-types">
  <Default Extension="bin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media/image3.bin" ContentType="image/png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cs="Arial"/>
        </w:rPr>
        <w:tag w:val="{&quot;templafy&quot;:{&quot;id&quot;:&quot;aa19ef89-4f75-45f1-b1b3-fbc8f6f51139&quot;}}"/>
        <w:id w:val="-572193753"/>
        <w:placeholder>
          <w:docPart w:val="D3D1FB9282F74A148D80CF1429F6E113"/>
        </w:placeholder>
      </w:sdtPr>
      <w:sdtEndPr/>
      <w:sdtContent>
        <w:p w14:paraId="23302B4C" w14:textId="77777777" w:rsidR="00670175" w:rsidRDefault="00950AED" w:rsidP="00670175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210DCA6" wp14:editId="152A1D87">
                    <wp:simplePos x="0" y="0"/>
                    <wp:positionH relativeFrom="margin">
                      <wp:posOffset>-85725</wp:posOffset>
                    </wp:positionH>
                    <wp:positionV relativeFrom="paragraph">
                      <wp:posOffset>-24765</wp:posOffset>
                    </wp:positionV>
                    <wp:extent cx="2543175" cy="1133475"/>
                    <wp:effectExtent l="0" t="0" r="9525" b="9525"/>
                    <wp:wrapNone/>
                    <wp:docPr id="1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543175" cy="11334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alias w:val="group"/>
                                  <w:tag w:val="{&quot;templafy&quot;:{&quot;id&quot;:&quot;82b054f6-5ff4-47fc-b2aa-e6d1d07875c3&quot;}}"/>
                                  <w:id w:val="-1660379199"/>
                                  <w:placeholder>
                                    <w:docPart w:val="6030D9FC1BD94A0F8DB560C358E7DC53"/>
                                  </w:placeholder>
                                </w:sdtPr>
                                <w:sdtEndPr/>
                                <w:sdtContent>
                                  <w:p w14:paraId="1F1ADF1B" w14:textId="77777777" w:rsidR="00950AED" w:rsidRDefault="00950AED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55976BC4" wp14:editId="17EEBA23">
                                          <wp:extent cx="1647825" cy="713525"/>
                                          <wp:effectExtent l="0" t="0" r="0" b="0"/>
                                          <wp:docPr id="2" name="Afbeelding 7" descr="Logo, company name&#10;&#10;Description automatically generated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2" name="Afbeelding 2" descr="Logo, company name&#10;&#10;Description automatically generated"/>
                                                  <pic:cNvPicPr>
                                                    <a:picLocks noChangeAspect="1"/>
                                                  </pic:cNvPicPr>
                                                </pic:nvPicPr>
                                                <pic:blipFill>
                                                  <a:blip r:embed="rId14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1670018" cy="723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210DCA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-6.75pt;margin-top:-1.95pt;width:200.2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" fillcolor="white [3201]" stroked="f" strokeweight=".5pt">
                    <v:textbox>
                      <w:txbxContent>
                        <w:sdt>
                          <w:sdtPr>
                            <w:alias w:val="group"/>
                            <w:tag w:val="{&quot;templafy&quot;:{&quot;id&quot;:&quot;82b054f6-5ff4-47fc-b2aa-e6d1d07875c3&quot;}}"/>
                            <w:id w:val="-1660379199"/>
                            <w:placeholder>
                              <w:docPart w:val="6030D9FC1BD94A0F8DB560C358E7DC53"/>
                            </w:placeholder>
                          </w:sdtPr>
                          <w:sdtEndPr/>
                          <w:sdtContent>
                            <w:p w14:paraId="1F1ADF1B" w14:textId="77777777" w:rsidR="00950AED" w:rsidRDefault="00950AED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5976BC4" wp14:editId="17EEBA23">
                                    <wp:extent cx="1647825" cy="713525"/>
                                    <wp:effectExtent l="0" t="0" r="0" b="0"/>
                                    <wp:docPr id="2" name="Afbeelding 7" descr="Logo, company name&#10;&#10;Description automatically generate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Afbeelding 2" descr="Logo, company name&#10;&#10;Description automatically generated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4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70018" cy="7231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09F9B916" w14:textId="77777777" w:rsidR="00670175" w:rsidRDefault="00670175" w:rsidP="00670175"/>
        <w:p w14:paraId="4C3E367E" w14:textId="77777777" w:rsidR="00670175" w:rsidRDefault="00670175" w:rsidP="00670175"/>
        <w:tbl>
          <w:tblPr>
            <w:tblpPr w:leftFromText="142" w:rightFromText="142" w:vertAnchor="page" w:horzAnchor="page" w:tblpX="7723" w:tblpY="2212"/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630"/>
            <w:gridCol w:w="1984"/>
          </w:tblGrid>
          <w:tr w:rsidR="00857219" w:rsidRPr="00857219" w14:paraId="2456776C" w14:textId="77777777" w:rsidTr="005C1977">
            <w:tc>
              <w:tcPr>
                <w:tcW w:w="1630" w:type="dxa"/>
              </w:tcPr>
              <w:p w14:paraId="09BD4DC7" w14:textId="77777777" w:rsidR="00857219" w:rsidRPr="00857219" w:rsidRDefault="00857219" w:rsidP="005C1977">
                <w:pPr>
                  <w:rPr>
                    <w:b/>
                    <w:sz w:val="16"/>
                  </w:rPr>
                </w:pPr>
                <w:r w:rsidRPr="00857219">
                  <w:rPr>
                    <w:b/>
                    <w:sz w:val="16"/>
                  </w:rPr>
                  <w:t>Uw brief van:</w:t>
                </w:r>
              </w:p>
            </w:tc>
            <w:tc>
              <w:tcPr>
                <w:tcW w:w="1984" w:type="dxa"/>
              </w:tcPr>
              <w:p w14:paraId="3E5D8224" w14:textId="77777777" w:rsidR="00857219" w:rsidRPr="00857219" w:rsidRDefault="00154A17" w:rsidP="005C1977">
                <w:pPr>
                  <w:rPr>
                    <w:sz w:val="16"/>
                  </w:rPr>
                </w:pPr>
                <w:sdt>
                  <w:sdtPr>
                    <w:rPr>
                      <w:sz w:val="16"/>
                    </w:rPr>
                    <w:alias w:val="{{FormatDateTime(Form.UwBriefVan,&quot;d MMMM yyyy&quot;,&quot;nl-NL&quot;)}}"/>
                    <w:tag w:val="{&quot;templafy&quot;:{&quot;id&quot;:&quot;dbe37d56-b73d-4a25-8947-70d65727deec&quot;}}"/>
                    <w:id w:val="1622571014"/>
                    <w:placeholder>
                      <w:docPart w:val="0114A1BCE151471AB19F4170FC994ABB"/>
                    </w:placeholder>
                  </w:sdtPr>
                  <w:sdtEndPr/>
                  <w:sdtContent>
                    <w:r w:rsidR="00950AED">
                      <w:rPr>
                        <w:sz w:val="16"/>
                      </w:rPr>
                      <w:t>​</w:t>
                    </w:r>
                  </w:sdtContent>
                </w:sdt>
                <w:r w:rsidR="00857219" w:rsidRPr="00857219">
                  <w:rPr>
                    <w:sz w:val="16"/>
                  </w:rPr>
                  <w:fldChar w:fldCharType="begin" w:fldLock="1"/>
                </w:r>
                <w:r w:rsidR="00857219" w:rsidRPr="00857219">
                  <w:rPr>
                    <w:sz w:val="16"/>
                  </w:rPr>
                  <w:instrText xml:space="preserve"> mitVV VV11FAA76FA3744A1CB58B403A3218D117 \* MERGEFORMAT </w:instrText>
                </w:r>
                <w:r w:rsidR="00857219" w:rsidRPr="00857219">
                  <w:rPr>
                    <w:sz w:val="16"/>
                  </w:rPr>
                  <w:fldChar w:fldCharType="separate"/>
                </w:r>
                <w:r w:rsidR="00857219" w:rsidRPr="00857219">
                  <w:rPr>
                    <w:sz w:val="16"/>
                  </w:rPr>
                  <w:fldChar w:fldCharType="end"/>
                </w:r>
              </w:p>
            </w:tc>
          </w:tr>
          <w:tr w:rsidR="00857219" w:rsidRPr="00857219" w14:paraId="060FEC23" w14:textId="77777777" w:rsidTr="005C1977">
            <w:tc>
              <w:tcPr>
                <w:tcW w:w="1630" w:type="dxa"/>
              </w:tcPr>
              <w:p w14:paraId="243023A2" w14:textId="77777777" w:rsidR="00857219" w:rsidRPr="00857219" w:rsidRDefault="00857219" w:rsidP="005C1977">
                <w:pPr>
                  <w:rPr>
                    <w:b/>
                    <w:sz w:val="16"/>
                  </w:rPr>
                </w:pPr>
                <w:r w:rsidRPr="00857219">
                  <w:rPr>
                    <w:b/>
                    <w:sz w:val="16"/>
                  </w:rPr>
                  <w:t>Uw kenmerk:</w:t>
                </w:r>
              </w:p>
            </w:tc>
            <w:tc>
              <w:tcPr>
                <w:tcW w:w="1984" w:type="dxa"/>
              </w:tcPr>
              <w:p w14:paraId="65D3B692" w14:textId="77777777" w:rsidR="00857219" w:rsidRPr="00857219" w:rsidRDefault="00154A17" w:rsidP="005C1977">
                <w:pPr>
                  <w:rPr>
                    <w:sz w:val="16"/>
                  </w:rPr>
                </w:pPr>
                <w:sdt>
                  <w:sdtPr>
                    <w:rPr>
                      <w:sz w:val="16"/>
                    </w:rPr>
                    <w:alias w:val="{{Form.UwKenmerk}}"/>
                    <w:tag w:val="{&quot;templafy&quot;:{&quot;id&quot;:&quot;c3798e87-f11c-4a1e-9f95-f7a3100f2954&quot;}}"/>
                    <w:id w:val="1340196262"/>
                    <w:placeholder>
                      <w:docPart w:val="0114A1BCE151471AB19F4170FC994ABB"/>
                    </w:placeholder>
                  </w:sdtPr>
                  <w:sdtEndPr/>
                  <w:sdtContent>
                    <w:r w:rsidR="00950AED">
                      <w:rPr>
                        <w:sz w:val="16"/>
                      </w:rPr>
                      <w:t>​</w:t>
                    </w:r>
                  </w:sdtContent>
                </w:sdt>
                <w:r w:rsidR="00857219" w:rsidRPr="00857219">
                  <w:rPr>
                    <w:sz w:val="16"/>
                  </w:rPr>
                  <w:fldChar w:fldCharType="begin" w:fldLock="1"/>
                </w:r>
                <w:r w:rsidR="00857219" w:rsidRPr="00857219">
                  <w:rPr>
                    <w:sz w:val="16"/>
                  </w:rPr>
                  <w:instrText xml:space="preserve"> mitVV VV7DD312B3D89E46A08146576056821F59 \* MERGEFORMAT </w:instrText>
                </w:r>
                <w:r w:rsidR="00857219" w:rsidRPr="00857219">
                  <w:rPr>
                    <w:sz w:val="16"/>
                  </w:rPr>
                  <w:fldChar w:fldCharType="separate"/>
                </w:r>
                <w:r w:rsidR="00857219" w:rsidRPr="00857219">
                  <w:rPr>
                    <w:sz w:val="16"/>
                  </w:rPr>
                  <w:fldChar w:fldCharType="end"/>
                </w:r>
              </w:p>
            </w:tc>
          </w:tr>
          <w:tr w:rsidR="00857219" w:rsidRPr="00857219" w14:paraId="72FBC41A" w14:textId="77777777" w:rsidTr="005C1977">
            <w:tc>
              <w:tcPr>
                <w:tcW w:w="1630" w:type="dxa"/>
              </w:tcPr>
              <w:p w14:paraId="2BE2C02D" w14:textId="77777777" w:rsidR="00857219" w:rsidRPr="00857219" w:rsidRDefault="00857219" w:rsidP="005C1977">
                <w:pPr>
                  <w:rPr>
                    <w:b/>
                    <w:sz w:val="16"/>
                  </w:rPr>
                </w:pPr>
              </w:p>
            </w:tc>
            <w:tc>
              <w:tcPr>
                <w:tcW w:w="1984" w:type="dxa"/>
              </w:tcPr>
              <w:p w14:paraId="34F3406F" w14:textId="77777777" w:rsidR="00857219" w:rsidRPr="00857219" w:rsidRDefault="00857219" w:rsidP="005C1977">
                <w:pPr>
                  <w:rPr>
                    <w:sz w:val="16"/>
                  </w:rPr>
                </w:pPr>
              </w:p>
            </w:tc>
          </w:tr>
          <w:tr w:rsidR="00857219" w:rsidRPr="00857219" w14:paraId="1167001B" w14:textId="77777777" w:rsidTr="005C1977">
            <w:tc>
              <w:tcPr>
                <w:tcW w:w="1630" w:type="dxa"/>
              </w:tcPr>
              <w:p w14:paraId="3F9F1B39" w14:textId="77777777" w:rsidR="00857219" w:rsidRPr="00857219" w:rsidRDefault="00857219" w:rsidP="005C1977">
                <w:pPr>
                  <w:rPr>
                    <w:b/>
                    <w:sz w:val="16"/>
                  </w:rPr>
                </w:pPr>
                <w:r w:rsidRPr="00857219">
                  <w:rPr>
                    <w:b/>
                    <w:sz w:val="16"/>
                  </w:rPr>
                  <w:t>Ons adres:</w:t>
                </w:r>
              </w:p>
            </w:tc>
            <w:tc>
              <w:tcPr>
                <w:tcW w:w="1984" w:type="dxa"/>
              </w:tcPr>
              <w:p w14:paraId="55E42442" w14:textId="77777777" w:rsidR="00857219" w:rsidRPr="00133F7D" w:rsidRDefault="00950AED" w:rsidP="005C1977">
                <w:pPr>
                  <w:rPr>
                    <w:sz w:val="16"/>
                  </w:rPr>
                </w:pPr>
                <w:r w:rsidRPr="00133F7D">
                  <w:rPr>
                    <w:sz w:val="16"/>
                  </w:rPr>
                  <w:t>Postbus 22</w:t>
                </w:r>
              </w:p>
              <w:p w14:paraId="2C4FEDEA" w14:textId="77777777" w:rsidR="00857219" w:rsidRPr="00133F7D" w:rsidRDefault="00950AED" w:rsidP="005C1977">
                <w:pPr>
                  <w:rPr>
                    <w:sz w:val="16"/>
                  </w:rPr>
                </w:pPr>
                <w:r w:rsidRPr="00133F7D">
                  <w:rPr>
                    <w:sz w:val="16"/>
                  </w:rPr>
                  <w:t>9104 ZG  Damwâld</w:t>
                </w:r>
              </w:p>
            </w:tc>
          </w:tr>
          <w:tr w:rsidR="00857219" w:rsidRPr="00857219" w14:paraId="5B252CB3" w14:textId="77777777" w:rsidTr="005C1977">
            <w:tc>
              <w:tcPr>
                <w:tcW w:w="1630" w:type="dxa"/>
              </w:tcPr>
              <w:p w14:paraId="377BB3F9" w14:textId="77777777" w:rsidR="00857219" w:rsidRPr="00857219" w:rsidRDefault="00857219" w:rsidP="005C1977">
                <w:pPr>
                  <w:rPr>
                    <w:b/>
                    <w:sz w:val="16"/>
                  </w:rPr>
                </w:pPr>
                <w:r w:rsidRPr="00857219">
                  <w:rPr>
                    <w:b/>
                    <w:sz w:val="16"/>
                  </w:rPr>
                  <w:t xml:space="preserve">Ons </w:t>
                </w:r>
                <w:proofErr w:type="spellStart"/>
                <w:r w:rsidRPr="00857219">
                  <w:rPr>
                    <w:b/>
                    <w:sz w:val="16"/>
                  </w:rPr>
                  <w:t>telefoonnr</w:t>
                </w:r>
                <w:proofErr w:type="spellEnd"/>
                <w:r w:rsidRPr="00857219">
                  <w:rPr>
                    <w:b/>
                    <w:sz w:val="16"/>
                  </w:rPr>
                  <w:t>:</w:t>
                </w:r>
              </w:p>
            </w:tc>
            <w:tc>
              <w:tcPr>
                <w:tcW w:w="1984" w:type="dxa"/>
              </w:tcPr>
              <w:p w14:paraId="1FB418B9" w14:textId="77777777" w:rsidR="00857219" w:rsidRPr="00133F7D" w:rsidRDefault="00950AED" w:rsidP="005C1977">
                <w:pPr>
                  <w:rPr>
                    <w:sz w:val="16"/>
                  </w:rPr>
                </w:pPr>
                <w:r w:rsidRPr="00133F7D">
                  <w:rPr>
                    <w:sz w:val="16"/>
                  </w:rPr>
                  <w:t>(051</w:t>
                </w:r>
                <w:r>
                  <w:rPr>
                    <w:sz w:val="16"/>
                  </w:rPr>
                  <w:t>1</w:t>
                </w:r>
                <w:r w:rsidRPr="00133F7D">
                  <w:rPr>
                    <w:sz w:val="16"/>
                  </w:rPr>
                  <w:t xml:space="preserve">) </w:t>
                </w:r>
                <w:r>
                  <w:rPr>
                    <w:sz w:val="16"/>
                  </w:rPr>
                  <w:t>71</w:t>
                </w:r>
                <w:r w:rsidRPr="00133F7D">
                  <w:rPr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70</w:t>
                </w:r>
                <w:r w:rsidRPr="00133F7D">
                  <w:rPr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00</w:t>
                </w:r>
              </w:p>
            </w:tc>
          </w:tr>
          <w:tr w:rsidR="00857219" w:rsidRPr="00857219" w14:paraId="73B230B6" w14:textId="77777777" w:rsidTr="005C1977">
            <w:tc>
              <w:tcPr>
                <w:tcW w:w="1630" w:type="dxa"/>
              </w:tcPr>
              <w:p w14:paraId="3C30B169" w14:textId="77777777" w:rsidR="00857219" w:rsidRPr="00857219" w:rsidRDefault="00857219" w:rsidP="005C1977">
                <w:pPr>
                  <w:rPr>
                    <w:b/>
                    <w:sz w:val="16"/>
                  </w:rPr>
                </w:pPr>
                <w:r w:rsidRPr="00857219">
                  <w:rPr>
                    <w:b/>
                    <w:sz w:val="16"/>
                  </w:rPr>
                  <w:t xml:space="preserve">Ons whatsapp </w:t>
                </w:r>
                <w:proofErr w:type="spellStart"/>
                <w:r w:rsidRPr="00857219">
                  <w:rPr>
                    <w:b/>
                    <w:sz w:val="16"/>
                  </w:rPr>
                  <w:t>nr</w:t>
                </w:r>
                <w:proofErr w:type="spellEnd"/>
                <w:r w:rsidRPr="00857219">
                  <w:rPr>
                    <w:b/>
                    <w:sz w:val="16"/>
                  </w:rPr>
                  <w:t>:</w:t>
                </w:r>
              </w:p>
            </w:tc>
            <w:tc>
              <w:tcPr>
                <w:tcW w:w="1984" w:type="dxa"/>
              </w:tcPr>
              <w:p w14:paraId="3312CF94" w14:textId="77777777" w:rsidR="00857219" w:rsidRPr="00133F7D" w:rsidRDefault="00950AED" w:rsidP="005C1977">
                <w:pPr>
                  <w:rPr>
                    <w:sz w:val="16"/>
                  </w:rPr>
                </w:pPr>
                <w:r w:rsidRPr="00133F7D">
                  <w:rPr>
                    <w:sz w:val="16"/>
                  </w:rPr>
                  <w:t xml:space="preserve">(06) </w:t>
                </w:r>
                <w:r>
                  <w:rPr>
                    <w:sz w:val="16"/>
                  </w:rPr>
                  <w:t>398</w:t>
                </w:r>
                <w:r w:rsidRPr="00133F7D">
                  <w:rPr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279</w:t>
                </w:r>
                <w:r w:rsidRPr="00133F7D">
                  <w:rPr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03</w:t>
                </w:r>
              </w:p>
            </w:tc>
          </w:tr>
          <w:tr w:rsidR="00857219" w:rsidRPr="00857219" w14:paraId="34DEDD9B" w14:textId="77777777" w:rsidTr="005C1977">
            <w:tc>
              <w:tcPr>
                <w:tcW w:w="1630" w:type="dxa"/>
              </w:tcPr>
              <w:p w14:paraId="1603AF0E" w14:textId="77777777" w:rsidR="00857219" w:rsidRPr="00857219" w:rsidRDefault="00857219" w:rsidP="005C1977">
                <w:pPr>
                  <w:rPr>
                    <w:b/>
                    <w:sz w:val="16"/>
                  </w:rPr>
                </w:pPr>
                <w:r w:rsidRPr="00857219">
                  <w:rPr>
                    <w:b/>
                    <w:sz w:val="16"/>
                  </w:rPr>
                  <w:t>Ons e-mailadres:</w:t>
                </w:r>
              </w:p>
            </w:tc>
            <w:tc>
              <w:tcPr>
                <w:tcW w:w="1984" w:type="dxa"/>
              </w:tcPr>
              <w:p w14:paraId="265F6628" w14:textId="77777777" w:rsidR="00857219" w:rsidRPr="00857219" w:rsidRDefault="00D50072" w:rsidP="005C1977">
                <w:pPr>
                  <w:rPr>
                    <w:sz w:val="16"/>
                  </w:rPr>
                </w:pPr>
                <w:r>
                  <w:rPr>
                    <w:sz w:val="16"/>
                  </w:rPr>
                  <w:t>info@dantumadiel.frl</w:t>
                </w:r>
              </w:p>
            </w:tc>
          </w:tr>
          <w:tr w:rsidR="00857219" w:rsidRPr="00857219" w14:paraId="54EE4BBB" w14:textId="77777777" w:rsidTr="005C1977">
            <w:tc>
              <w:tcPr>
                <w:tcW w:w="1630" w:type="dxa"/>
              </w:tcPr>
              <w:p w14:paraId="64E84B50" w14:textId="77777777" w:rsidR="00857219" w:rsidRPr="00857219" w:rsidRDefault="00857219" w:rsidP="005C1977">
                <w:pPr>
                  <w:rPr>
                    <w:b/>
                    <w:sz w:val="16"/>
                  </w:rPr>
                </w:pPr>
                <w:r w:rsidRPr="00857219">
                  <w:rPr>
                    <w:b/>
                    <w:sz w:val="16"/>
                  </w:rPr>
                  <w:t>Ons kenmerk:</w:t>
                </w:r>
              </w:p>
            </w:tc>
            <w:tc>
              <w:tcPr>
                <w:tcW w:w="1984" w:type="dxa"/>
              </w:tcPr>
              <w:p w14:paraId="3E9E2B42" w14:textId="19D44D85" w:rsidR="00857219" w:rsidRPr="00857219" w:rsidRDefault="00154A17" w:rsidP="005C1977">
                <w:pPr>
                  <w:rPr>
                    <w:sz w:val="16"/>
                  </w:rPr>
                </w:pPr>
                <w:sdt>
                  <w:sdtPr>
                    <w:rPr>
                      <w:sz w:val="16"/>
                    </w:rPr>
                    <w:alias w:val="{{Form.OnsKenmerk}}"/>
                    <w:tag w:val="{&quot;templafy&quot;:{&quot;id&quot;:&quot;6d54496a-4e29-4df8-8c64-9c813ce669d3&quot;}}"/>
                    <w:id w:val="-934366718"/>
                    <w:placeholder>
                      <w:docPart w:val="0CCDEBDCA08346F7B94A7ED0E5183B46"/>
                    </w:placeholder>
                  </w:sdtPr>
                  <w:sdtEndPr/>
                  <w:sdtContent>
                    <w:r w:rsidR="00C7594D" w:rsidRPr="00C7594D">
                      <w:rPr>
                        <w:sz w:val="16"/>
                      </w:rPr>
                      <w:t>2026-236479</w:t>
                    </w:r>
                  </w:sdtContent>
                </w:sdt>
                <w:r w:rsidR="00950AED" w:rsidRPr="00857219">
                  <w:rPr>
                    <w:sz w:val="16"/>
                  </w:rPr>
                  <w:t xml:space="preserve"> </w:t>
                </w:r>
                <w:r w:rsidR="00857219" w:rsidRPr="00857219">
                  <w:rPr>
                    <w:sz w:val="16"/>
                  </w:rPr>
                  <w:fldChar w:fldCharType="begin" w:fldLock="1"/>
                </w:r>
                <w:r w:rsidR="00857219" w:rsidRPr="00857219">
                  <w:rPr>
                    <w:sz w:val="16"/>
                  </w:rPr>
                  <w:instrText xml:space="preserve"> mitVV VV4E393BF3E1974F4597827087A925EB0E \* MERGEFORMAT </w:instrText>
                </w:r>
                <w:r w:rsidR="00857219" w:rsidRPr="00857219">
                  <w:rPr>
                    <w:sz w:val="16"/>
                  </w:rPr>
                  <w:fldChar w:fldCharType="separate"/>
                </w:r>
                <w:r w:rsidR="00857219" w:rsidRPr="00857219">
                  <w:rPr>
                    <w:sz w:val="16"/>
                  </w:rPr>
                  <w:fldChar w:fldCharType="end"/>
                </w:r>
              </w:p>
            </w:tc>
          </w:tr>
          <w:tr w:rsidR="00857219" w:rsidRPr="00857219" w14:paraId="489DC570" w14:textId="77777777" w:rsidTr="005C1977">
            <w:tc>
              <w:tcPr>
                <w:tcW w:w="1630" w:type="dxa"/>
              </w:tcPr>
              <w:p w14:paraId="54DC2D15" w14:textId="77777777" w:rsidR="00857219" w:rsidRDefault="00857219" w:rsidP="005C1977">
                <w:pPr>
                  <w:rPr>
                    <w:b/>
                    <w:sz w:val="16"/>
                  </w:rPr>
                </w:pPr>
              </w:p>
              <w:p w14:paraId="1DBA6AE7" w14:textId="77777777" w:rsidR="008711CE" w:rsidRDefault="008711CE" w:rsidP="005C1977">
                <w:pPr>
                  <w:rPr>
                    <w:b/>
                    <w:sz w:val="16"/>
                  </w:rPr>
                </w:pPr>
                <w:r>
                  <w:rPr>
                    <w:b/>
                    <w:sz w:val="16"/>
                  </w:rPr>
                  <w:t>Websi</w:t>
                </w:r>
                <w:r w:rsidR="00702DEA">
                  <w:rPr>
                    <w:b/>
                    <w:sz w:val="16"/>
                  </w:rPr>
                  <w:t>t</w:t>
                </w:r>
                <w:r>
                  <w:rPr>
                    <w:b/>
                    <w:sz w:val="16"/>
                  </w:rPr>
                  <w:t>e:</w:t>
                </w:r>
              </w:p>
              <w:p w14:paraId="13A3E574" w14:textId="77777777" w:rsidR="008711CE" w:rsidRPr="00857219" w:rsidRDefault="008711CE" w:rsidP="005C1977">
                <w:pPr>
                  <w:rPr>
                    <w:b/>
                    <w:sz w:val="16"/>
                  </w:rPr>
                </w:pPr>
              </w:p>
            </w:tc>
            <w:tc>
              <w:tcPr>
                <w:tcW w:w="1984" w:type="dxa"/>
              </w:tcPr>
              <w:p w14:paraId="11A65C33" w14:textId="77777777" w:rsidR="00857219" w:rsidRDefault="00857219" w:rsidP="005C1977">
                <w:pPr>
                  <w:rPr>
                    <w:sz w:val="16"/>
                  </w:rPr>
                </w:pPr>
              </w:p>
              <w:p w14:paraId="362BC7D3" w14:textId="77777777" w:rsidR="008711CE" w:rsidRPr="00857219" w:rsidRDefault="008711CE" w:rsidP="005C1977">
                <w:pPr>
                  <w:rPr>
                    <w:sz w:val="16"/>
                  </w:rPr>
                </w:pPr>
                <w:r>
                  <w:rPr>
                    <w:sz w:val="16"/>
                  </w:rPr>
                  <w:t>www.</w:t>
                </w:r>
                <w:r w:rsidR="00D50072">
                  <w:rPr>
                    <w:sz w:val="16"/>
                  </w:rPr>
                  <w:t>dantumadiel.frl</w:t>
                </w:r>
              </w:p>
            </w:tc>
          </w:tr>
          <w:tr w:rsidR="00857219" w:rsidRPr="00857219" w14:paraId="6096A255" w14:textId="77777777" w:rsidTr="005C1977">
            <w:tc>
              <w:tcPr>
                <w:tcW w:w="1630" w:type="dxa"/>
              </w:tcPr>
              <w:p w14:paraId="67AC4715" w14:textId="77777777" w:rsidR="00857219" w:rsidRPr="00857219" w:rsidRDefault="00857219" w:rsidP="005C1977">
                <w:pPr>
                  <w:rPr>
                    <w:b/>
                    <w:sz w:val="16"/>
                  </w:rPr>
                </w:pPr>
                <w:r w:rsidRPr="00857219">
                  <w:rPr>
                    <w:b/>
                    <w:sz w:val="16"/>
                  </w:rPr>
                  <w:t>Behandeld door:</w:t>
                </w:r>
              </w:p>
            </w:tc>
            <w:tc>
              <w:tcPr>
                <w:tcW w:w="1984" w:type="dxa"/>
              </w:tcPr>
              <w:p w14:paraId="572FD1F6" w14:textId="77777777" w:rsidR="00857219" w:rsidRPr="00857219" w:rsidRDefault="00154A17" w:rsidP="005C1977">
                <w:pPr>
                  <w:rPr>
                    <w:sz w:val="16"/>
                  </w:rPr>
                </w:pPr>
                <w:sdt>
                  <w:sdtPr>
                    <w:rPr>
                      <w:sz w:val="16"/>
                    </w:rPr>
                    <w:alias w:val="{{UserProfile.VolledigeNaam}}"/>
                    <w:tag w:val="{&quot;templafy&quot;:{&quot;id&quot;:&quot;17ddf02f-f237-4ecb-ac3d-72aff8887494&quot;}}"/>
                    <w:id w:val="617109772"/>
                    <w:placeholder>
                      <w:docPart w:val="556CD0D07A3344178395209FE7CA75F3"/>
                    </w:placeholder>
                  </w:sdtPr>
                  <w:sdtEndPr/>
                  <w:sdtContent>
                    <w:r w:rsidR="00950AED">
                      <w:rPr>
                        <w:sz w:val="16"/>
                      </w:rPr>
                      <w:t>​</w:t>
                    </w:r>
                  </w:sdtContent>
                </w:sdt>
                <w:r w:rsidR="00857219" w:rsidRPr="00857219">
                  <w:rPr>
                    <w:sz w:val="16"/>
                  </w:rPr>
                  <w:fldChar w:fldCharType="begin" w:fldLock="1"/>
                </w:r>
                <w:r w:rsidR="00857219" w:rsidRPr="00857219">
                  <w:rPr>
                    <w:sz w:val="16"/>
                  </w:rPr>
                  <w:instrText xml:space="preserve"> mitVV VVC83577336DCF44C2A376FDE0640A437A \* MERGEFORMAT </w:instrText>
                </w:r>
                <w:r w:rsidR="00857219" w:rsidRPr="00857219">
                  <w:rPr>
                    <w:sz w:val="16"/>
                  </w:rPr>
                  <w:fldChar w:fldCharType="separate"/>
                </w:r>
                <w:r w:rsidR="00857219" w:rsidRPr="00857219">
                  <w:rPr>
                    <w:sz w:val="16"/>
                  </w:rPr>
                  <w:fldChar w:fldCharType="end"/>
                </w:r>
              </w:p>
            </w:tc>
          </w:tr>
          <w:sdt>
            <w:sdtPr>
              <w:rPr>
                <w:b/>
                <w:vanish/>
                <w:sz w:val="16"/>
              </w:rPr>
              <w:alias w:val="group"/>
              <w:tag w:val="{&quot;templafy&quot;:{&quot;id&quot;:&quot;93d16b01-294b-4806-840e-93503804240f&quot;}}"/>
              <w:id w:val="-1782178284"/>
              <w:placeholder>
                <w:docPart w:val="0114A1BCE151471AB19F4170FC994ABB"/>
              </w:placeholder>
            </w:sdtPr>
            <w:sdtEndPr>
              <w:rPr>
                <w:b w:val="0"/>
              </w:rPr>
            </w:sdtEndPr>
            <w:sdtContent>
              <w:tr w:rsidR="00857219" w:rsidRPr="00857219" w14:paraId="6AA30390" w14:textId="77777777" w:rsidTr="005C1977">
                <w:trPr>
                  <w:hidden/>
                </w:trPr>
                <w:tc>
                  <w:tcPr>
                    <w:tcW w:w="1630" w:type="dxa"/>
                  </w:tcPr>
                  <w:p w14:paraId="0DDE7A2A" w14:textId="77777777" w:rsidR="00857219" w:rsidRPr="00857219" w:rsidRDefault="00857219" w:rsidP="005C1977">
                    <w:pPr>
                      <w:rPr>
                        <w:b/>
                        <w:vanish/>
                        <w:sz w:val="16"/>
                      </w:rPr>
                    </w:pPr>
                    <w:r w:rsidRPr="00857219">
                      <w:rPr>
                        <w:b/>
                        <w:vanish/>
                        <w:sz w:val="16"/>
                      </w:rPr>
                      <w:t>Bijlage(n):</w:t>
                    </w:r>
                  </w:p>
                </w:tc>
                <w:tc>
                  <w:tcPr>
                    <w:tcW w:w="1984" w:type="dxa"/>
                  </w:tcPr>
                  <w:p w14:paraId="2B014439" w14:textId="77777777" w:rsidR="00857219" w:rsidRPr="00857219" w:rsidRDefault="00154A17" w:rsidP="005C1977">
                    <w:pPr>
                      <w:rPr>
                        <w:vanish/>
                        <w:sz w:val="16"/>
                      </w:rPr>
                    </w:pPr>
                    <w:sdt>
                      <w:sdtPr>
                        <w:rPr>
                          <w:vanish/>
                          <w:sz w:val="16"/>
                        </w:rPr>
                        <w:alias w:val="{{Form.Bijlagen}}"/>
                        <w:tag w:val="{&quot;templafy&quot;:{&quot;id&quot;:&quot;b7c371a5-d0fb-4555-a7b7-cc4c6aae9835&quot;}}"/>
                        <w:id w:val="257106662"/>
                        <w:placeholder>
                          <w:docPart w:val="0114A1BCE151471AB19F4170FC994ABB"/>
                        </w:placeholder>
                      </w:sdtPr>
                      <w:sdtEndPr/>
                      <w:sdtContent>
                        <w:r w:rsidR="00950AED">
                          <w:rPr>
                            <w:vanish/>
                            <w:sz w:val="16"/>
                          </w:rPr>
                          <w:t>​</w:t>
                        </w:r>
                      </w:sdtContent>
                    </w:sdt>
                    <w:r w:rsidR="00857219" w:rsidRPr="00857219">
                      <w:rPr>
                        <w:vanish/>
                        <w:sz w:val="16"/>
                      </w:rPr>
                      <w:fldChar w:fldCharType="begin" w:fldLock="1"/>
                    </w:r>
                    <w:r w:rsidR="00857219" w:rsidRPr="00857219">
                      <w:rPr>
                        <w:vanish/>
                        <w:sz w:val="16"/>
                      </w:rPr>
                      <w:instrText xml:space="preserve"> mitVV VV689C9F43E2DC48E2A7087F55B1D20E61 \* MERGEFORMAT </w:instrText>
                    </w:r>
                    <w:r w:rsidR="00857219" w:rsidRPr="00857219">
                      <w:rPr>
                        <w:vanish/>
                        <w:sz w:val="16"/>
                      </w:rPr>
                      <w:fldChar w:fldCharType="separate"/>
                    </w:r>
                    <w:r w:rsidR="00857219" w:rsidRPr="00857219">
                      <w:rPr>
                        <w:vanish/>
                        <w:sz w:val="16"/>
                      </w:rPr>
                      <w:fldChar w:fldCharType="end"/>
                    </w:r>
                  </w:p>
                </w:tc>
              </w:tr>
            </w:sdtContent>
          </w:sdt>
          <w:tr w:rsidR="00857219" w:rsidRPr="00857219" w14:paraId="06765D90" w14:textId="77777777" w:rsidTr="005C1977">
            <w:tc>
              <w:tcPr>
                <w:tcW w:w="1630" w:type="dxa"/>
              </w:tcPr>
              <w:p w14:paraId="0ACCA8BF" w14:textId="77777777" w:rsidR="00857219" w:rsidRPr="00857219" w:rsidRDefault="00857219" w:rsidP="005C1977">
                <w:pPr>
                  <w:rPr>
                    <w:b/>
                    <w:sz w:val="16"/>
                  </w:rPr>
                </w:pPr>
              </w:p>
            </w:tc>
            <w:tc>
              <w:tcPr>
                <w:tcW w:w="1984" w:type="dxa"/>
              </w:tcPr>
              <w:p w14:paraId="68725D68" w14:textId="77777777" w:rsidR="00857219" w:rsidRPr="00857219" w:rsidRDefault="00857219" w:rsidP="005C1977">
                <w:pPr>
                  <w:rPr>
                    <w:sz w:val="16"/>
                  </w:rPr>
                </w:pPr>
              </w:p>
            </w:tc>
          </w:tr>
          <w:tr w:rsidR="00857219" w:rsidRPr="00857219" w14:paraId="7263FD14" w14:textId="77777777" w:rsidTr="005C1977">
            <w:tc>
              <w:tcPr>
                <w:tcW w:w="1630" w:type="dxa"/>
              </w:tcPr>
              <w:p w14:paraId="05F01DAE" w14:textId="77777777" w:rsidR="00857219" w:rsidRDefault="00857219" w:rsidP="005C1977">
                <w:pPr>
                  <w:rPr>
                    <w:b/>
                    <w:sz w:val="16"/>
                  </w:rPr>
                </w:pPr>
                <w:r w:rsidRPr="00857219">
                  <w:rPr>
                    <w:b/>
                    <w:sz w:val="16"/>
                  </w:rPr>
                  <w:t>Datum:</w:t>
                </w:r>
              </w:p>
              <w:p w14:paraId="67AF50CF" w14:textId="77777777" w:rsidR="008846A6" w:rsidRPr="00857219" w:rsidRDefault="008846A6" w:rsidP="005C1977">
                <w:pPr>
                  <w:rPr>
                    <w:b/>
                    <w:sz w:val="16"/>
                  </w:rPr>
                </w:pPr>
                <w:r>
                  <w:rPr>
                    <w:b/>
                    <w:sz w:val="16"/>
                  </w:rPr>
                  <w:t>Datum verzending:</w:t>
                </w:r>
              </w:p>
            </w:tc>
            <w:tc>
              <w:tcPr>
                <w:tcW w:w="1984" w:type="dxa"/>
              </w:tcPr>
              <w:sdt>
                <w:sdtPr>
                  <w:rPr>
                    <w:sz w:val="16"/>
                  </w:rPr>
                  <w:alias w:val="{{FormatDateTime(Now(), &quot;d MMMM yyyy&quot;, &quot;nl-NL&quot;)}}"/>
                  <w:tag w:val="{&quot;templafy&quot;:{&quot;id&quot;:&quot;f0fb3d69-4fe4-47ad-a561-2951f60ddcc4&quot;}}"/>
                  <w:id w:val="1617098800"/>
                  <w:placeholder>
                    <w:docPart w:val="0114A1BCE151471AB19F4170FC994ABB"/>
                  </w:placeholder>
                </w:sdtPr>
                <w:sdtEndPr/>
                <w:sdtContent>
                  <w:p w14:paraId="4BBC02AB" w14:textId="77777777" w:rsidR="009F5D37" w:rsidRDefault="00950AED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8 september 2026</w:t>
                    </w:r>
                  </w:p>
                </w:sdtContent>
              </w:sdt>
              <w:p w14:paraId="06BF426D" w14:textId="77777777" w:rsidR="00857219" w:rsidRPr="00857219" w:rsidRDefault="00154A17" w:rsidP="005C1977">
                <w:pPr>
                  <w:rPr>
                    <w:sz w:val="16"/>
                  </w:rPr>
                </w:pPr>
                <w:sdt>
                  <w:sdtPr>
                    <w:rPr>
                      <w:sz w:val="16"/>
                    </w:rPr>
                    <w:alias w:val="{{FormatDateTime(Form.DatumVerzending,&quot;d MMMM yyyy&quot;,&quot;nl-NL&quot;)}}"/>
                    <w:tag w:val="{&quot;templafy&quot;:{&quot;id&quot;:&quot;8620bac5-d884-452e-b2c5-678da86ee3a0&quot;}}"/>
                    <w:id w:val="604229908"/>
                    <w:placeholder>
                      <w:docPart w:val="0114A1BCE151471AB19F4170FC994ABB"/>
                    </w:placeholder>
                  </w:sdtPr>
                  <w:sdtEndPr/>
                  <w:sdtContent>
                    <w:r w:rsidR="00950AED">
                      <w:rPr>
                        <w:sz w:val="16"/>
                      </w:rPr>
                      <w:t>8 september 2026</w:t>
                    </w:r>
                  </w:sdtContent>
                </w:sdt>
                <w:r w:rsidR="00FE791D">
                  <w:rPr>
                    <w:sz w:val="16"/>
                  </w:rPr>
                  <w:t xml:space="preserve"> </w:t>
                </w:r>
                <w:r w:rsidR="00857219" w:rsidRPr="00857219">
                  <w:rPr>
                    <w:sz w:val="16"/>
                  </w:rPr>
                  <w:fldChar w:fldCharType="begin" w:fldLock="1"/>
                </w:r>
                <w:r w:rsidR="00857219" w:rsidRPr="00857219">
                  <w:rPr>
                    <w:sz w:val="16"/>
                  </w:rPr>
                  <w:instrText xml:space="preserve"> mitVV VVBA902963EE22481C94BD24F2577DEC21 \* MERGEFORMAT </w:instrText>
                </w:r>
                <w:r w:rsidR="00857219" w:rsidRPr="00857219">
                  <w:rPr>
                    <w:sz w:val="16"/>
                  </w:rPr>
                  <w:fldChar w:fldCharType="separate"/>
                </w:r>
                <w:r w:rsidR="00857219" w:rsidRPr="00857219">
                  <w:rPr>
                    <w:sz w:val="16"/>
                  </w:rPr>
                  <w:fldChar w:fldCharType="end"/>
                </w:r>
              </w:p>
            </w:tc>
          </w:tr>
        </w:tbl>
        <w:p w14:paraId="00F0CBED" w14:textId="77777777" w:rsidR="00857219" w:rsidRPr="00857219" w:rsidRDefault="00857219" w:rsidP="00857219">
          <w:pPr>
            <w:ind w:left="1134" w:right="84" w:hanging="1134"/>
            <w:jc w:val="both"/>
            <w:rPr>
              <w:rFonts w:cs="Arial"/>
            </w:rPr>
          </w:pPr>
        </w:p>
        <w:p w14:paraId="30CBE6B1" w14:textId="77777777" w:rsidR="00857219" w:rsidRPr="00857219" w:rsidRDefault="00857219" w:rsidP="00857219">
          <w:pPr>
            <w:ind w:left="1134" w:right="84" w:hanging="1134"/>
            <w:jc w:val="both"/>
            <w:rPr>
              <w:rFonts w:cs="Arial"/>
            </w:rPr>
          </w:pPr>
        </w:p>
        <w:p w14:paraId="195DD27F" w14:textId="77777777" w:rsidR="00857219" w:rsidRPr="00857219" w:rsidRDefault="00857219" w:rsidP="00857219">
          <w:pPr>
            <w:ind w:right="84"/>
            <w:jc w:val="both"/>
            <w:rPr>
              <w:rFonts w:cs="Arial"/>
            </w:rPr>
          </w:pPr>
        </w:p>
        <w:p w14:paraId="3F6107F9" w14:textId="77777777" w:rsidR="00857219" w:rsidRDefault="00857219" w:rsidP="00857219">
          <w:pPr>
            <w:jc w:val="both"/>
            <w:rPr>
              <w:rFonts w:cs="Arial"/>
            </w:rPr>
          </w:pPr>
        </w:p>
        <w:p w14:paraId="087BB5A3" w14:textId="77777777" w:rsidR="00950AED" w:rsidRDefault="00950AED" w:rsidP="00857219">
          <w:pPr>
            <w:jc w:val="both"/>
            <w:rPr>
              <w:rFonts w:cs="Arial"/>
            </w:rPr>
          </w:pPr>
        </w:p>
        <w:sdt>
          <w:sdtPr>
            <w:rPr>
              <w:vanish/>
            </w:rPr>
            <w:alias w:val="group"/>
            <w:tag w:val="{&quot;templafy&quot;:{&quot;id&quot;:&quot;5f83061b-24af-4ce0-b3d8-356233c2f913&quot;}}"/>
            <w:id w:val="-368218783"/>
            <w:placeholder>
              <w:docPart w:val="8395851B57D147ADBC2939E761574963"/>
            </w:placeholder>
          </w:sdtPr>
          <w:sdtEndPr/>
          <w:sdtContent>
            <w:p w14:paraId="0CF3E5AA" w14:textId="77777777" w:rsidR="00950AED" w:rsidRDefault="00154A17" w:rsidP="00AF0453">
              <w:pPr>
                <w:rPr>
                  <w:vanish/>
                </w:rPr>
              </w:pPr>
              <w:sdt>
                <w:sdtPr>
                  <w:rPr>
                    <w:vanish/>
                  </w:rPr>
                  <w:alias w:val="{{Form.Attentie.Name}}"/>
                  <w:tag w:val="{&quot;templafy&quot;:{&quot;id&quot;:&quot;2685f443-65eb-4e8e-b342-dafe7a53ac4a&quot;}}"/>
                  <w:id w:val="521437730"/>
                  <w:placeholder>
                    <w:docPart w:val="0114A1BCE151471AB19F4170FC994ABB"/>
                  </w:placeholder>
                </w:sdtPr>
                <w:sdtEndPr/>
                <w:sdtContent>
                  <w:r w:rsidR="00950AED">
                    <w:rPr>
                      <w:vanish/>
                    </w:rPr>
                    <w:t>​</w:t>
                  </w:r>
                </w:sdtContent>
              </w:sdt>
              <w:r w:rsidR="00950AED">
                <w:rPr>
                  <w:vanish/>
                </w:rPr>
                <w:t xml:space="preserve"> </w:t>
              </w:r>
            </w:p>
          </w:sdtContent>
        </w:sdt>
        <w:p w14:paraId="03BE6E1F" w14:textId="77777777" w:rsidR="00950AED" w:rsidRDefault="00154A17" w:rsidP="00AF0453">
          <w:sdt>
            <w:sdtPr>
              <w:alias w:val="{{Form.Naam}}"/>
              <w:tag w:val="{&quot;templafy&quot;:{&quot;id&quot;:&quot;29f837d9-af80-4937-a110-71bc0f61c857&quot;}}"/>
              <w:id w:val="573013006"/>
              <w:placeholder>
                <w:docPart w:val="91C92CB387BC430D8B14281800233B5A"/>
              </w:placeholder>
            </w:sdtPr>
            <w:sdtEndPr/>
            <w:sdtContent>
              <w:r w:rsidR="00950AED">
                <w:t>​</w:t>
              </w:r>
            </w:sdtContent>
          </w:sdt>
          <w:r w:rsidR="00950AED">
            <w:t xml:space="preserve"> </w:t>
          </w:r>
        </w:p>
        <w:sdt>
          <w:sdtPr>
            <w:rPr>
              <w:vanish/>
            </w:rPr>
            <w:alias w:val="group"/>
            <w:tag w:val="{&quot;templafy&quot;:{&quot;id&quot;:&quot;ff071e6a-08b5-4372-8c33-575560dce900&quot;}}"/>
            <w:id w:val="-607189139"/>
            <w:placeholder>
              <w:docPart w:val="3A4422D06ECA433C9B7C84B66C598BFA"/>
            </w:placeholder>
          </w:sdtPr>
          <w:sdtEndPr/>
          <w:sdtContent>
            <w:p w14:paraId="3B935A0D" w14:textId="77777777" w:rsidR="00950AED" w:rsidRDefault="00154A17" w:rsidP="00AF0453">
              <w:pPr>
                <w:rPr>
                  <w:vanish/>
                </w:rPr>
              </w:pPr>
              <w:sdt>
                <w:sdtPr>
                  <w:rPr>
                    <w:vanish/>
                  </w:rPr>
                  <w:alias w:val="{{Form.Contactpersoon}}"/>
                  <w:tag w:val="{&quot;templafy&quot;:{&quot;id&quot;:&quot;97de4def-4128-4ab7-b46d-b7e75c3f8a5b&quot;}}"/>
                  <w:id w:val="32305747"/>
                  <w:placeholder>
                    <w:docPart w:val="5A373C5816BA44CD8CA391815CA15ED6"/>
                  </w:placeholder>
                </w:sdtPr>
                <w:sdtEndPr/>
                <w:sdtContent>
                  <w:r w:rsidR="00950AED">
                    <w:rPr>
                      <w:vanish/>
                    </w:rPr>
                    <w:t>​</w:t>
                  </w:r>
                </w:sdtContent>
              </w:sdt>
            </w:p>
          </w:sdtContent>
        </w:sdt>
        <w:sdt>
          <w:sdtPr>
            <w:alias w:val="{{Form.Adres}}"/>
            <w:tag w:val="{&quot;templafy&quot;:{&quot;id&quot;:&quot;6c0aad71-3ead-4d28-9148-e549cf4568eb&quot;}}"/>
            <w:id w:val="-1670314592"/>
            <w:placeholder>
              <w:docPart w:val="8AEB33C7245346E4B797C9AB04C85A6E"/>
            </w:placeholder>
          </w:sdtPr>
          <w:sdtEndPr/>
          <w:sdtContent>
            <w:p w14:paraId="1EF286CE" w14:textId="77777777" w:rsidR="009F5D37" w:rsidRDefault="00950AED">
              <w:r>
                <w:t>​</w:t>
              </w:r>
            </w:p>
          </w:sdtContent>
        </w:sdt>
        <w:p w14:paraId="592A5DC2" w14:textId="77777777" w:rsidR="00950AED" w:rsidRPr="00857219" w:rsidRDefault="00154A17" w:rsidP="000F5B81">
          <w:pPr>
            <w:jc w:val="both"/>
            <w:rPr>
              <w:rFonts w:cs="Arial"/>
            </w:rPr>
          </w:pPr>
          <w:sdt>
            <w:sdtPr>
              <w:alias w:val="{{Form.Postcode}}"/>
              <w:tag w:val="{&quot;templafy&quot;:{&quot;id&quot;:&quot;bbc5b5e1-6e97-49e4-8bca-e83e48ecd730&quot;}}"/>
              <w:id w:val="-512764896"/>
              <w:placeholder>
                <w:docPart w:val="C189643B23AF43C992C4E421B0D34159"/>
              </w:placeholder>
            </w:sdtPr>
            <w:sdtEndPr/>
            <w:sdtContent>
              <w:r w:rsidR="00950AED">
                <w:t>​</w:t>
              </w:r>
            </w:sdtContent>
          </w:sdt>
          <w:r w:rsidR="00950AED">
            <w:t xml:space="preserve">  </w:t>
          </w:r>
          <w:sdt>
            <w:sdtPr>
              <w:alias w:val="{{Form.Woonplaats}}"/>
              <w:tag w:val="{&quot;templafy&quot;:{&quot;id&quot;:&quot;164fc1f8-2579-4882-8da6-c644b35a3741&quot;}}"/>
              <w:id w:val="844137535"/>
              <w:placeholder>
                <w:docPart w:val="C189643B23AF43C992C4E421B0D34159"/>
              </w:placeholder>
            </w:sdtPr>
            <w:sdtEndPr/>
            <w:sdtContent>
              <w:r w:rsidR="00950AED">
                <w:rPr>
                  <w:caps/>
                </w:rPr>
                <w:t>​</w:t>
              </w:r>
            </w:sdtContent>
          </w:sdt>
        </w:p>
        <w:p w14:paraId="495BBBE9" w14:textId="77777777" w:rsidR="00F26AAF" w:rsidRDefault="00F26AAF" w:rsidP="00857219">
          <w:pPr>
            <w:tabs>
              <w:tab w:val="left" w:pos="1134"/>
            </w:tabs>
            <w:ind w:left="1134" w:right="84" w:hanging="1134"/>
            <w:jc w:val="both"/>
            <w:rPr>
              <w:rFonts w:cs="Arial"/>
            </w:rPr>
          </w:pPr>
        </w:p>
        <w:p w14:paraId="5F44AAB7" w14:textId="77777777" w:rsidR="00942593" w:rsidRDefault="00942593" w:rsidP="00857219">
          <w:pPr>
            <w:tabs>
              <w:tab w:val="left" w:pos="1134"/>
            </w:tabs>
            <w:ind w:left="1134" w:right="84" w:hanging="1134"/>
            <w:jc w:val="both"/>
            <w:rPr>
              <w:rFonts w:cs="Arial"/>
            </w:rPr>
          </w:pPr>
        </w:p>
        <w:p w14:paraId="68561CD9" w14:textId="77777777" w:rsidR="00942593" w:rsidRDefault="00942593" w:rsidP="00857219">
          <w:pPr>
            <w:tabs>
              <w:tab w:val="left" w:pos="1134"/>
            </w:tabs>
            <w:ind w:left="1134" w:right="84" w:hanging="1134"/>
            <w:jc w:val="both"/>
            <w:rPr>
              <w:rFonts w:cs="Arial"/>
            </w:rPr>
          </w:pPr>
        </w:p>
        <w:p w14:paraId="4A9DA006" w14:textId="77777777" w:rsidR="00950AED" w:rsidRDefault="00950AED" w:rsidP="00857219">
          <w:pPr>
            <w:tabs>
              <w:tab w:val="left" w:pos="1134"/>
            </w:tabs>
            <w:ind w:left="1134" w:right="84" w:hanging="1134"/>
            <w:jc w:val="both"/>
            <w:rPr>
              <w:rFonts w:cs="Arial"/>
            </w:rPr>
          </w:pPr>
        </w:p>
        <w:p w14:paraId="1C10F54D" w14:textId="77777777" w:rsidR="00950AED" w:rsidRDefault="00950AED" w:rsidP="00857219">
          <w:pPr>
            <w:tabs>
              <w:tab w:val="left" w:pos="1134"/>
            </w:tabs>
            <w:ind w:left="1134" w:right="84" w:hanging="1134"/>
            <w:jc w:val="both"/>
            <w:rPr>
              <w:rFonts w:cs="Arial"/>
            </w:rPr>
          </w:pPr>
        </w:p>
        <w:p w14:paraId="519F4CC2" w14:textId="77777777" w:rsidR="00950AED" w:rsidRDefault="00950AED" w:rsidP="00857219">
          <w:pPr>
            <w:tabs>
              <w:tab w:val="left" w:pos="1134"/>
            </w:tabs>
            <w:ind w:left="1134" w:right="84" w:hanging="1134"/>
            <w:jc w:val="both"/>
            <w:rPr>
              <w:rFonts w:cs="Arial"/>
            </w:rPr>
          </w:pPr>
        </w:p>
        <w:p w14:paraId="67509ABF" w14:textId="77777777" w:rsidR="00950AED" w:rsidRDefault="00950AED" w:rsidP="001E31B9">
          <w:pPr>
            <w:tabs>
              <w:tab w:val="left" w:pos="1134"/>
            </w:tabs>
            <w:ind w:right="84"/>
            <w:jc w:val="both"/>
            <w:rPr>
              <w:rFonts w:cs="Arial"/>
            </w:rPr>
          </w:pPr>
        </w:p>
        <w:p w14:paraId="1A4D7D49" w14:textId="3C165C13" w:rsidR="00857219" w:rsidRPr="00857219" w:rsidRDefault="00857219" w:rsidP="00F65ECD">
          <w:pPr>
            <w:tabs>
              <w:tab w:val="left" w:pos="1134"/>
            </w:tabs>
            <w:ind w:left="1134" w:right="84" w:hanging="1134"/>
            <w:rPr>
              <w:rFonts w:cs="Arial"/>
            </w:rPr>
          </w:pPr>
          <w:r w:rsidRPr="00857219">
            <w:rPr>
              <w:rFonts w:cs="Arial"/>
            </w:rPr>
            <w:t>Onderwerp:</w:t>
          </w:r>
          <w:r w:rsidRPr="00857219">
            <w:rPr>
              <w:rFonts w:cs="Arial"/>
            </w:rPr>
            <w:tab/>
          </w:r>
          <w:sdt>
            <w:sdtPr>
              <w:rPr>
                <w:rFonts w:cs="Arial"/>
              </w:rPr>
              <w:alias w:val="{{Form.Onderwerp}}"/>
              <w:tag w:val="{&quot;templafy&quot;:{&quot;id&quot;:&quot;8749b694-3789-440f-a2c0-6bee252375a0&quot;}}"/>
              <w:id w:val="-1774698957"/>
              <w:placeholder>
                <w:docPart w:val="0114A1BCE151471AB19F4170FC994ABB"/>
              </w:placeholder>
            </w:sdtPr>
            <w:sdtEndPr/>
            <w:sdtContent>
              <w:r w:rsidR="00E71D15">
                <w:rPr>
                  <w:rFonts w:cs="Arial"/>
                </w:rPr>
                <w:t>voorlichtingsavond</w:t>
              </w:r>
              <w:r w:rsidR="00B24BCA">
                <w:rPr>
                  <w:rFonts w:cs="Arial"/>
                </w:rPr>
                <w:t>en</w:t>
              </w:r>
              <w:r w:rsidR="00E71D15">
                <w:rPr>
                  <w:rFonts w:cs="Arial"/>
                </w:rPr>
                <w:t xml:space="preserve"> </w:t>
              </w:r>
              <w:r w:rsidR="00B24BCA">
                <w:rPr>
                  <w:rFonts w:cs="Arial"/>
                </w:rPr>
                <w:t>vuurwerkverbod en carbidschieten</w:t>
              </w:r>
            </w:sdtContent>
          </w:sdt>
          <w:r w:rsidRPr="00857219">
            <w:rPr>
              <w:rFonts w:cs="Arial"/>
            </w:rPr>
            <w:fldChar w:fldCharType="begin" w:fldLock="1"/>
          </w:r>
          <w:r w:rsidRPr="00857219">
            <w:rPr>
              <w:rFonts w:cs="Arial"/>
            </w:rPr>
            <w:instrText xml:space="preserve"> mitVV VV9358A7B41013408C81C39DAAB8E0782A \* MERGEFORMAT </w:instrText>
          </w:r>
          <w:r w:rsidRPr="00857219">
            <w:rPr>
              <w:rFonts w:cs="Arial"/>
            </w:rPr>
            <w:fldChar w:fldCharType="separate"/>
          </w:r>
          <w:r w:rsidRPr="00857219">
            <w:rPr>
              <w:rFonts w:cs="Arial"/>
            </w:rPr>
            <w:fldChar w:fldCharType="end"/>
          </w:r>
        </w:p>
        <w:p w14:paraId="29CC2294" w14:textId="77777777" w:rsidR="00857219" w:rsidRPr="00857219" w:rsidRDefault="00857219" w:rsidP="00857219">
          <w:pPr>
            <w:jc w:val="both"/>
            <w:rPr>
              <w:rFonts w:cs="Arial"/>
            </w:rPr>
          </w:pPr>
        </w:p>
        <w:p w14:paraId="03FC82E1" w14:textId="77777777" w:rsidR="00E71D15" w:rsidRDefault="00E71D15" w:rsidP="001F6BFD">
          <w:pPr>
            <w:rPr>
              <w:rFonts w:cs="Arial"/>
            </w:rPr>
          </w:pPr>
        </w:p>
        <w:p w14:paraId="6C9F632A" w14:textId="52E79847" w:rsidR="00E71D15" w:rsidRDefault="00E71D15" w:rsidP="001F6BFD">
          <w:pPr>
            <w:rPr>
              <w:rFonts w:cs="Arial"/>
            </w:rPr>
          </w:pPr>
          <w:r>
            <w:rPr>
              <w:rFonts w:cs="Arial"/>
            </w:rPr>
            <w:t>Beste</w:t>
          </w:r>
          <w:r w:rsidR="00036E93">
            <w:rPr>
              <w:rFonts w:cs="Arial"/>
            </w:rPr>
            <w:t xml:space="preserve"> </w:t>
          </w:r>
          <w:r>
            <w:rPr>
              <w:rFonts w:cs="Arial"/>
            </w:rPr>
            <w:t>,</w:t>
          </w:r>
        </w:p>
        <w:p w14:paraId="73D57C03" w14:textId="77777777" w:rsidR="00B24BCA" w:rsidRDefault="00B24BCA" w:rsidP="001F6BFD">
          <w:pPr>
            <w:rPr>
              <w:rFonts w:cs="Arial"/>
            </w:rPr>
          </w:pPr>
        </w:p>
        <w:p w14:paraId="3D92B16B" w14:textId="0192F003" w:rsidR="00B24BCA" w:rsidRPr="0081656B" w:rsidRDefault="003E35C0" w:rsidP="00B24BCA">
          <w:pPr>
            <w:rPr>
              <w:rFonts w:cs="Arial"/>
            </w:rPr>
          </w:pPr>
          <w:r>
            <w:rPr>
              <w:rFonts w:cs="Arial"/>
              <w:b/>
              <w:bCs/>
            </w:rPr>
            <w:t>Samen goed voorbereid</w:t>
          </w:r>
        </w:p>
        <w:p w14:paraId="7D56ADB5" w14:textId="5A99091A" w:rsidR="00047B9D" w:rsidRDefault="003E35C0" w:rsidP="00B24BCA">
          <w:pPr>
            <w:rPr>
              <w:rFonts w:cs="Arial"/>
            </w:rPr>
          </w:pPr>
          <w:r>
            <w:rPr>
              <w:rFonts w:cs="Arial"/>
            </w:rPr>
            <w:t>Zoals u vast al weet zijn de regels rondom vuurwerk veranderd</w:t>
          </w:r>
          <w:r w:rsidRPr="00E71D15">
            <w:rPr>
              <w:rFonts w:cs="Arial"/>
            </w:rPr>
            <w:t xml:space="preserve">. </w:t>
          </w:r>
          <w:r>
            <w:rPr>
              <w:rFonts w:cs="Arial"/>
            </w:rPr>
            <w:t>Ook zijn er veranderingen in de regels rond</w:t>
          </w:r>
          <w:r w:rsidR="009F0EDC">
            <w:rPr>
              <w:rFonts w:cs="Arial"/>
            </w:rPr>
            <w:t>om</w:t>
          </w:r>
          <w:r>
            <w:rPr>
              <w:rFonts w:cs="Arial"/>
            </w:rPr>
            <w:t xml:space="preserve"> carbidschieten. </w:t>
          </w:r>
          <w:r w:rsidR="00047B9D">
            <w:rPr>
              <w:rFonts w:cs="Arial"/>
            </w:rPr>
            <w:t xml:space="preserve">Dat betekent dat de komende jaarwisseling anders </w:t>
          </w:r>
          <w:r w:rsidR="00444339">
            <w:rPr>
              <w:rFonts w:cs="Arial"/>
            </w:rPr>
            <w:t>wordt</w:t>
          </w:r>
          <w:r w:rsidR="00047B9D">
            <w:rPr>
              <w:rFonts w:cs="Arial"/>
            </w:rPr>
            <w:t xml:space="preserve"> dan eerdere jaren. </w:t>
          </w:r>
        </w:p>
        <w:p w14:paraId="6445C1DB" w14:textId="77777777" w:rsidR="00047B9D" w:rsidRDefault="00047B9D" w:rsidP="00B24BCA">
          <w:pPr>
            <w:rPr>
              <w:rFonts w:cs="Arial"/>
            </w:rPr>
          </w:pPr>
        </w:p>
        <w:p w14:paraId="20369E35" w14:textId="044EFA84" w:rsidR="00047B9D" w:rsidRPr="00047B9D" w:rsidRDefault="00047B9D" w:rsidP="00B24BCA">
          <w:pPr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>Twee voorlichtingsavonden</w:t>
          </w:r>
        </w:p>
        <w:p w14:paraId="6C3FBB84" w14:textId="21AFE697" w:rsidR="003E35C0" w:rsidRDefault="003E35C0" w:rsidP="00B24BCA">
          <w:pPr>
            <w:rPr>
              <w:rFonts w:cs="Arial"/>
            </w:rPr>
          </w:pPr>
          <w:r>
            <w:rPr>
              <w:rFonts w:cs="Arial"/>
            </w:rPr>
            <w:t>Om samen goed voorbereid te zijn op komende jaarwisseling</w:t>
          </w:r>
          <w:r w:rsidR="009F0EDC">
            <w:rPr>
              <w:rFonts w:cs="Arial"/>
            </w:rPr>
            <w:t xml:space="preserve"> </w:t>
          </w:r>
          <w:r>
            <w:rPr>
              <w:rFonts w:cs="Arial"/>
            </w:rPr>
            <w:t xml:space="preserve">organiseren wij twee </w:t>
          </w:r>
          <w:r w:rsidR="009F0EDC">
            <w:rPr>
              <w:rFonts w:cs="Arial"/>
            </w:rPr>
            <w:t xml:space="preserve">avonden. U ontvangt </w:t>
          </w:r>
          <w:r w:rsidR="00047B9D">
            <w:rPr>
              <w:rFonts w:cs="Arial"/>
            </w:rPr>
            <w:t xml:space="preserve">beide avonden </w:t>
          </w:r>
          <w:r w:rsidR="009F0EDC">
            <w:rPr>
              <w:rFonts w:cs="Arial"/>
            </w:rPr>
            <w:t>voorlichting én u kunt ons al uw vragen stellen.</w:t>
          </w:r>
        </w:p>
        <w:p w14:paraId="62659B0E" w14:textId="77777777" w:rsidR="003E35C0" w:rsidRDefault="003E35C0" w:rsidP="00B24BCA">
          <w:pPr>
            <w:rPr>
              <w:rFonts w:cs="Arial"/>
            </w:rPr>
          </w:pPr>
        </w:p>
        <w:tbl>
          <w:tblPr>
            <w:tblStyle w:val="Tabelraster"/>
            <w:tblW w:w="0" w:type="auto"/>
            <w:tblLook w:val="04A0" w:firstRow="1" w:lastRow="0" w:firstColumn="1" w:lastColumn="0" w:noHBand="0" w:noVBand="1"/>
          </w:tblPr>
          <w:tblGrid>
            <w:gridCol w:w="2087"/>
            <w:gridCol w:w="1430"/>
            <w:gridCol w:w="1355"/>
            <w:gridCol w:w="2654"/>
            <w:gridCol w:w="2102"/>
          </w:tblGrid>
          <w:tr w:rsidR="003E35C0" w14:paraId="2F5EB831" w14:textId="748227BF" w:rsidTr="0098506F">
            <w:tc>
              <w:tcPr>
                <w:tcW w:w="2099" w:type="dxa"/>
              </w:tcPr>
              <w:p w14:paraId="68B05E07" w14:textId="5AA4DF32" w:rsidR="003E35C0" w:rsidRPr="006B2446" w:rsidRDefault="003E35C0" w:rsidP="00B24BCA">
                <w:pPr>
                  <w:rPr>
                    <w:rFonts w:cs="Arial"/>
                    <w:b/>
                    <w:bCs/>
                    <w:sz w:val="16"/>
                    <w:szCs w:val="16"/>
                  </w:rPr>
                </w:pPr>
                <w:r w:rsidRPr="006B2446">
                  <w:rPr>
                    <w:rFonts w:cs="Arial"/>
                    <w:b/>
                    <w:bCs/>
                    <w:sz w:val="16"/>
                    <w:szCs w:val="16"/>
                  </w:rPr>
                  <w:t>Datum</w:t>
                </w:r>
              </w:p>
            </w:tc>
            <w:tc>
              <w:tcPr>
                <w:tcW w:w="1440" w:type="dxa"/>
              </w:tcPr>
              <w:p w14:paraId="511420B0" w14:textId="0A2D916C" w:rsidR="003E35C0" w:rsidRPr="006B2446" w:rsidRDefault="003E35C0" w:rsidP="00B24BCA">
                <w:pPr>
                  <w:rPr>
                    <w:rFonts w:cs="Arial"/>
                    <w:b/>
                    <w:bCs/>
                    <w:sz w:val="16"/>
                    <w:szCs w:val="16"/>
                  </w:rPr>
                </w:pPr>
                <w:r w:rsidRPr="006B2446">
                  <w:rPr>
                    <w:rFonts w:cs="Arial"/>
                    <w:b/>
                    <w:bCs/>
                    <w:sz w:val="16"/>
                    <w:szCs w:val="16"/>
                  </w:rPr>
                  <w:t>Tijd</w:t>
                </w:r>
              </w:p>
            </w:tc>
            <w:tc>
              <w:tcPr>
                <w:tcW w:w="1317" w:type="dxa"/>
              </w:tcPr>
              <w:p w14:paraId="0C36DA3B" w14:textId="0D9E2E89" w:rsidR="003E35C0" w:rsidRPr="006B2446" w:rsidRDefault="003E35C0" w:rsidP="00B24BCA">
                <w:pPr>
                  <w:rPr>
                    <w:rFonts w:cs="Arial"/>
                    <w:b/>
                    <w:bCs/>
                    <w:sz w:val="16"/>
                    <w:szCs w:val="16"/>
                  </w:rPr>
                </w:pPr>
                <w:r w:rsidRPr="006B2446">
                  <w:rPr>
                    <w:rFonts w:cs="Arial"/>
                    <w:b/>
                    <w:bCs/>
                    <w:sz w:val="16"/>
                    <w:szCs w:val="16"/>
                  </w:rPr>
                  <w:t>Thema</w:t>
                </w:r>
              </w:p>
            </w:tc>
            <w:tc>
              <w:tcPr>
                <w:tcW w:w="2666" w:type="dxa"/>
              </w:tcPr>
              <w:p w14:paraId="61ABC57B" w14:textId="57BE5E57" w:rsidR="003E35C0" w:rsidRPr="006B2446" w:rsidRDefault="003E35C0" w:rsidP="00B24BCA">
                <w:pPr>
                  <w:rPr>
                    <w:rFonts w:cs="Arial"/>
                    <w:b/>
                    <w:bCs/>
                    <w:sz w:val="16"/>
                    <w:szCs w:val="16"/>
                  </w:rPr>
                </w:pPr>
                <w:r w:rsidRPr="006B2446">
                  <w:rPr>
                    <w:rFonts w:cs="Arial"/>
                    <w:b/>
                    <w:bCs/>
                    <w:sz w:val="16"/>
                    <w:szCs w:val="16"/>
                  </w:rPr>
                  <w:t>Wat gaan we samen bespreken</w:t>
                </w:r>
              </w:p>
            </w:tc>
            <w:tc>
              <w:tcPr>
                <w:tcW w:w="2106" w:type="dxa"/>
              </w:tcPr>
              <w:p w14:paraId="403BC2A6" w14:textId="15B8CEDE" w:rsidR="003E35C0" w:rsidRPr="006B2446" w:rsidRDefault="003E35C0" w:rsidP="00B24BCA">
                <w:pPr>
                  <w:rPr>
                    <w:rFonts w:cs="Arial"/>
                    <w:b/>
                    <w:bCs/>
                    <w:sz w:val="16"/>
                    <w:szCs w:val="16"/>
                  </w:rPr>
                </w:pPr>
                <w:r w:rsidRPr="006B2446">
                  <w:rPr>
                    <w:rFonts w:cs="Arial"/>
                    <w:b/>
                    <w:bCs/>
                    <w:sz w:val="16"/>
                    <w:szCs w:val="16"/>
                  </w:rPr>
                  <w:t>Voor wie</w:t>
                </w:r>
                <w:r w:rsidR="009F0EDC" w:rsidRPr="006B2446">
                  <w:rPr>
                    <w:rFonts w:cs="Arial"/>
                    <w:b/>
                    <w:bCs/>
                    <w:sz w:val="16"/>
                    <w:szCs w:val="16"/>
                  </w:rPr>
                  <w:t xml:space="preserve"> bestemd</w:t>
                </w:r>
              </w:p>
            </w:tc>
          </w:tr>
          <w:tr w:rsidR="003E35C0" w14:paraId="1D436EE6" w14:textId="4FA7224F" w:rsidTr="0098506F">
            <w:tc>
              <w:tcPr>
                <w:tcW w:w="2099" w:type="dxa"/>
              </w:tcPr>
              <w:p w14:paraId="02F69F12" w14:textId="37D388FA" w:rsidR="003E35C0" w:rsidRPr="003E35C0" w:rsidRDefault="003E35C0" w:rsidP="00B24BCA">
                <w:pPr>
                  <w:rPr>
                    <w:rFonts w:cs="Arial"/>
                    <w:sz w:val="16"/>
                    <w:szCs w:val="16"/>
                  </w:rPr>
                </w:pPr>
                <w:r w:rsidRPr="003E35C0">
                  <w:rPr>
                    <w:rFonts w:cs="Arial"/>
                    <w:sz w:val="16"/>
                    <w:szCs w:val="16"/>
                  </w:rPr>
                  <w:t>Donderdag 24 september</w:t>
                </w:r>
              </w:p>
            </w:tc>
            <w:tc>
              <w:tcPr>
                <w:tcW w:w="1440" w:type="dxa"/>
              </w:tcPr>
              <w:p w14:paraId="4A413202" w14:textId="085339D0" w:rsidR="003E35C0" w:rsidRPr="003E35C0" w:rsidRDefault="003E35C0" w:rsidP="00B24BCA">
                <w:pPr>
                  <w:rPr>
                    <w:rFonts w:cs="Arial"/>
                    <w:sz w:val="16"/>
                    <w:szCs w:val="16"/>
                  </w:rPr>
                </w:pPr>
                <w:r w:rsidRPr="003E35C0">
                  <w:rPr>
                    <w:rFonts w:cs="Arial"/>
                    <w:sz w:val="16"/>
                    <w:szCs w:val="16"/>
                  </w:rPr>
                  <w:t>19.00</w:t>
                </w:r>
                <w:r>
                  <w:rPr>
                    <w:rFonts w:cs="Arial"/>
                    <w:sz w:val="16"/>
                    <w:szCs w:val="16"/>
                  </w:rPr>
                  <w:t>-</w:t>
                </w:r>
                <w:r w:rsidRPr="003E35C0">
                  <w:rPr>
                    <w:rFonts w:cs="Arial"/>
                    <w:sz w:val="16"/>
                    <w:szCs w:val="16"/>
                  </w:rPr>
                  <w:t>20.30 uur</w:t>
                </w:r>
              </w:p>
            </w:tc>
            <w:tc>
              <w:tcPr>
                <w:tcW w:w="1317" w:type="dxa"/>
              </w:tcPr>
              <w:p w14:paraId="0ED9DC07" w14:textId="79F7CEC4" w:rsidR="003E35C0" w:rsidRDefault="0098506F" w:rsidP="003E35C0">
                <w:p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vuurwerkverbod</w:t>
                </w:r>
              </w:p>
              <w:p w14:paraId="4228409C" w14:textId="15F44ABD" w:rsidR="003E35C0" w:rsidRPr="003E35C0" w:rsidRDefault="003E35C0" w:rsidP="003E35C0">
                <w:pPr>
                  <w:rPr>
                    <w:rFonts w:cs="Arial"/>
                    <w:sz w:val="16"/>
                    <w:szCs w:val="16"/>
                  </w:rPr>
                </w:pPr>
              </w:p>
            </w:tc>
            <w:tc>
              <w:tcPr>
                <w:tcW w:w="2666" w:type="dxa"/>
              </w:tcPr>
              <w:p w14:paraId="14EB3E8A" w14:textId="6F8F9553" w:rsidR="003E35C0" w:rsidRPr="0098506F" w:rsidRDefault="0098506F" w:rsidP="0098506F">
                <w:pPr>
                  <w:pStyle w:val="Lijstalinea"/>
                  <w:numPr>
                    <w:ilvl w:val="0"/>
                    <w:numId w:val="8"/>
                  </w:num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w</w:t>
                </w:r>
                <w:r w:rsidRPr="0098506F">
                  <w:rPr>
                    <w:rFonts w:cs="Arial"/>
                    <w:sz w:val="16"/>
                    <w:szCs w:val="16"/>
                  </w:rPr>
                  <w:t>et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 xml:space="preserve"> </w:t>
                </w:r>
                <w:r w:rsidRPr="0098506F">
                  <w:rPr>
                    <w:rFonts w:cs="Arial"/>
                    <w:sz w:val="16"/>
                    <w:szCs w:val="16"/>
                  </w:rPr>
                  <w:t>v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 xml:space="preserve">eilige </w:t>
                </w:r>
                <w:r w:rsidRPr="0098506F">
                  <w:rPr>
                    <w:rFonts w:cs="Arial"/>
                    <w:sz w:val="16"/>
                    <w:szCs w:val="16"/>
                  </w:rPr>
                  <w:t>j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>aarwisseling</w:t>
                </w:r>
              </w:p>
              <w:p w14:paraId="7B2BD566" w14:textId="7A90B9A4" w:rsidR="009F0EDC" w:rsidRPr="0098506F" w:rsidRDefault="0098506F" w:rsidP="0098506F">
                <w:pPr>
                  <w:pStyle w:val="Lijstalinea"/>
                  <w:numPr>
                    <w:ilvl w:val="0"/>
                    <w:numId w:val="8"/>
                  </w:num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h</w:t>
                </w:r>
                <w:r w:rsidRPr="0098506F">
                  <w:rPr>
                    <w:rFonts w:cs="Arial"/>
                    <w:sz w:val="16"/>
                    <w:szCs w:val="16"/>
                  </w:rPr>
                  <w:t>oe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 xml:space="preserve"> werkt het met vuurwerk</w:t>
                </w:r>
              </w:p>
              <w:p w14:paraId="194E0F62" w14:textId="64486039" w:rsidR="009F0EDC" w:rsidRPr="0098506F" w:rsidRDefault="0098506F" w:rsidP="0098506F">
                <w:pPr>
                  <w:pStyle w:val="Lijstalinea"/>
                  <w:numPr>
                    <w:ilvl w:val="0"/>
                    <w:numId w:val="8"/>
                  </w:num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w</w:t>
                </w:r>
                <w:r w:rsidRPr="0098506F">
                  <w:rPr>
                    <w:rFonts w:cs="Arial"/>
                    <w:sz w:val="16"/>
                    <w:szCs w:val="16"/>
                  </w:rPr>
                  <w:t>elke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 xml:space="preserve"> uitzonderingen zijn er</w:t>
                </w:r>
              </w:p>
            </w:tc>
            <w:tc>
              <w:tcPr>
                <w:tcW w:w="2106" w:type="dxa"/>
              </w:tcPr>
              <w:p w14:paraId="274473C1" w14:textId="37FE2048" w:rsidR="003E35C0" w:rsidRPr="0098506F" w:rsidRDefault="0098506F" w:rsidP="0098506F">
                <w:pPr>
                  <w:pStyle w:val="Lijstalinea"/>
                  <w:numPr>
                    <w:ilvl w:val="0"/>
                    <w:numId w:val="8"/>
                  </w:num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a</w:t>
                </w:r>
                <w:r w:rsidRPr="0098506F">
                  <w:rPr>
                    <w:rFonts w:cs="Arial"/>
                    <w:sz w:val="16"/>
                    <w:szCs w:val="16"/>
                  </w:rPr>
                  <w:t>lle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 xml:space="preserve"> inwoners</w:t>
                </w:r>
              </w:p>
              <w:p w14:paraId="59DC1FE4" w14:textId="2132F8F8" w:rsidR="009F0EDC" w:rsidRPr="003E35C0" w:rsidRDefault="0098506F" w:rsidP="006B2446">
                <w:pPr>
                  <w:pStyle w:val="Lijstalinea"/>
                  <w:numPr>
                    <w:ilvl w:val="0"/>
                    <w:numId w:val="8"/>
                  </w:num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g</w:t>
                </w:r>
                <w:r w:rsidRPr="0098506F">
                  <w:rPr>
                    <w:rFonts w:cs="Arial"/>
                    <w:sz w:val="16"/>
                    <w:szCs w:val="16"/>
                  </w:rPr>
                  <w:t>eïnteresseerde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 xml:space="preserve"> groepen als Dorpsbelangen, verenigingen, stichtingen</w:t>
                </w:r>
              </w:p>
            </w:tc>
          </w:tr>
          <w:tr w:rsidR="003E35C0" w14:paraId="0133A275" w14:textId="6CC05CF2" w:rsidTr="0098506F">
            <w:tc>
              <w:tcPr>
                <w:tcW w:w="2099" w:type="dxa"/>
              </w:tcPr>
              <w:p w14:paraId="3F02394F" w14:textId="0122EE62" w:rsidR="003E35C0" w:rsidRPr="003E35C0" w:rsidRDefault="003E35C0" w:rsidP="00B24BCA">
                <w:pPr>
                  <w:rPr>
                    <w:rFonts w:cs="Arial"/>
                    <w:sz w:val="16"/>
                    <w:szCs w:val="16"/>
                  </w:rPr>
                </w:pPr>
                <w:r w:rsidRPr="003E35C0">
                  <w:rPr>
                    <w:rFonts w:cs="Arial"/>
                    <w:sz w:val="16"/>
                    <w:szCs w:val="16"/>
                  </w:rPr>
                  <w:t>Maandag 28 september</w:t>
                </w:r>
              </w:p>
            </w:tc>
            <w:tc>
              <w:tcPr>
                <w:tcW w:w="1440" w:type="dxa"/>
              </w:tcPr>
              <w:p w14:paraId="535D57AD" w14:textId="290653C8" w:rsidR="003E35C0" w:rsidRPr="003E35C0" w:rsidRDefault="003E35C0" w:rsidP="00B24BCA">
                <w:pPr>
                  <w:rPr>
                    <w:rFonts w:cs="Arial"/>
                    <w:sz w:val="16"/>
                    <w:szCs w:val="16"/>
                  </w:rPr>
                </w:pPr>
                <w:r w:rsidRPr="003E35C0">
                  <w:rPr>
                    <w:rFonts w:cs="Arial"/>
                    <w:sz w:val="16"/>
                    <w:szCs w:val="16"/>
                  </w:rPr>
                  <w:t>19.00</w:t>
                </w:r>
                <w:r>
                  <w:rPr>
                    <w:rFonts w:cs="Arial"/>
                    <w:sz w:val="16"/>
                    <w:szCs w:val="16"/>
                  </w:rPr>
                  <w:t>-</w:t>
                </w:r>
                <w:r w:rsidRPr="003E35C0">
                  <w:rPr>
                    <w:rFonts w:cs="Arial"/>
                    <w:sz w:val="16"/>
                    <w:szCs w:val="16"/>
                  </w:rPr>
                  <w:t>20.30 uur</w:t>
                </w:r>
              </w:p>
            </w:tc>
            <w:tc>
              <w:tcPr>
                <w:tcW w:w="1317" w:type="dxa"/>
              </w:tcPr>
              <w:p w14:paraId="1D429649" w14:textId="385C6565" w:rsidR="003E35C0" w:rsidRDefault="0098506F" w:rsidP="00B24BCA">
                <w:p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carbidschieten</w:t>
                </w:r>
              </w:p>
              <w:p w14:paraId="3EF968BB" w14:textId="7F2B53C0" w:rsidR="003E35C0" w:rsidRPr="003E35C0" w:rsidRDefault="003E35C0" w:rsidP="00B24BCA">
                <w:pPr>
                  <w:rPr>
                    <w:rFonts w:cs="Arial"/>
                    <w:sz w:val="16"/>
                    <w:szCs w:val="16"/>
                  </w:rPr>
                </w:pPr>
              </w:p>
            </w:tc>
            <w:tc>
              <w:tcPr>
                <w:tcW w:w="2666" w:type="dxa"/>
              </w:tcPr>
              <w:p w14:paraId="1569D348" w14:textId="7B91507D" w:rsidR="003E35C0" w:rsidRPr="0098506F" w:rsidRDefault="0098506F" w:rsidP="0098506F">
                <w:pPr>
                  <w:pStyle w:val="Lijstalinea"/>
                  <w:numPr>
                    <w:ilvl w:val="0"/>
                    <w:numId w:val="12"/>
                  </w:num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n</w:t>
                </w:r>
                <w:r w:rsidRPr="0098506F">
                  <w:rPr>
                    <w:rFonts w:cs="Arial"/>
                    <w:sz w:val="16"/>
                    <w:szCs w:val="16"/>
                  </w:rPr>
                  <w:t>ieuwe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 xml:space="preserve"> regels carbidschieten</w:t>
                </w:r>
              </w:p>
              <w:p w14:paraId="480834A7" w14:textId="74474494" w:rsidR="009F0EDC" w:rsidRPr="0098506F" w:rsidRDefault="0098506F" w:rsidP="0098506F">
                <w:pPr>
                  <w:pStyle w:val="Lijstalinea"/>
                  <w:numPr>
                    <w:ilvl w:val="0"/>
                    <w:numId w:val="12"/>
                  </w:num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s</w:t>
                </w:r>
                <w:r w:rsidRPr="0098506F">
                  <w:rPr>
                    <w:rFonts w:cs="Arial"/>
                    <w:sz w:val="16"/>
                    <w:szCs w:val="16"/>
                  </w:rPr>
                  <w:t>ubsidieregeling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 xml:space="preserve"> initiatieven jaarwisseling</w:t>
                </w:r>
              </w:p>
              <w:p w14:paraId="74F29DB4" w14:textId="15C18878" w:rsidR="009F0EDC" w:rsidRPr="0098506F" w:rsidRDefault="0098506F" w:rsidP="0098506F">
                <w:pPr>
                  <w:pStyle w:val="Lijstalinea"/>
                  <w:numPr>
                    <w:ilvl w:val="0"/>
                    <w:numId w:val="12"/>
                  </w:num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v</w:t>
                </w:r>
                <w:r w:rsidRPr="0098506F">
                  <w:rPr>
                    <w:rFonts w:cs="Arial"/>
                    <w:sz w:val="16"/>
                    <w:szCs w:val="16"/>
                  </w:rPr>
                  <w:t>ergunningen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>, ontheffingen, meldingen</w:t>
                </w:r>
                <w:r w:rsidR="00466155" w:rsidRPr="0098506F">
                  <w:rPr>
                    <w:rFonts w:cs="Arial"/>
                    <w:sz w:val="16"/>
                    <w:szCs w:val="16"/>
                  </w:rPr>
                  <w:t xml:space="preserve"> voor een evenement (geen carbidschieten)</w:t>
                </w:r>
              </w:p>
              <w:p w14:paraId="37BDB029" w14:textId="24CF6EE7" w:rsidR="00C56C32" w:rsidRPr="00C56C32" w:rsidRDefault="00C56C32" w:rsidP="00B24BCA">
                <w:pPr>
                  <w:rPr>
                    <w:rFonts w:cs="Arial"/>
                    <w:sz w:val="16"/>
                    <w:szCs w:val="16"/>
                  </w:rPr>
                </w:pPr>
              </w:p>
            </w:tc>
            <w:tc>
              <w:tcPr>
                <w:tcW w:w="2106" w:type="dxa"/>
              </w:tcPr>
              <w:p w14:paraId="6DCC9374" w14:textId="6992ACFC" w:rsidR="0098506F" w:rsidRDefault="0098506F" w:rsidP="0098506F">
                <w:pPr>
                  <w:pStyle w:val="Lijstalinea"/>
                  <w:numPr>
                    <w:ilvl w:val="0"/>
                    <w:numId w:val="8"/>
                  </w:num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g</w:t>
                </w:r>
                <w:r w:rsidRPr="0098506F">
                  <w:rPr>
                    <w:rFonts w:cs="Arial"/>
                    <w:sz w:val="16"/>
                    <w:szCs w:val="16"/>
                  </w:rPr>
                  <w:t>eïnteresseerden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 xml:space="preserve"> in carbidschieten</w:t>
                </w:r>
              </w:p>
              <w:p w14:paraId="61D6324C" w14:textId="46267F1B" w:rsidR="0098506F" w:rsidRDefault="0098506F" w:rsidP="0098506F">
                <w:pPr>
                  <w:pStyle w:val="Lijstalinea"/>
                  <w:numPr>
                    <w:ilvl w:val="0"/>
                    <w:numId w:val="8"/>
                  </w:num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g</w:t>
                </w:r>
                <w:r w:rsidRPr="0098506F">
                  <w:rPr>
                    <w:rFonts w:cs="Arial"/>
                    <w:sz w:val="16"/>
                    <w:szCs w:val="16"/>
                  </w:rPr>
                  <w:t>eïnteresseerde</w:t>
                </w:r>
                <w:r w:rsidR="00047B9D" w:rsidRPr="0098506F">
                  <w:rPr>
                    <w:rFonts w:cs="Arial"/>
                    <w:sz w:val="16"/>
                    <w:szCs w:val="16"/>
                  </w:rPr>
                  <w:t xml:space="preserve"> groepen als Dorpsbelangen, verenigingen, stichtingen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 xml:space="preserve"> </w:t>
                </w:r>
              </w:p>
              <w:p w14:paraId="2ABA9811" w14:textId="3B85F62B" w:rsidR="0098506F" w:rsidRPr="003E35C0" w:rsidRDefault="0098506F" w:rsidP="006B2446">
                <w:pPr>
                  <w:pStyle w:val="Lijstalinea"/>
                  <w:numPr>
                    <w:ilvl w:val="0"/>
                    <w:numId w:val="8"/>
                  </w:numPr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o</w:t>
                </w:r>
                <w:r w:rsidRPr="0098506F">
                  <w:rPr>
                    <w:rFonts w:cs="Arial"/>
                    <w:sz w:val="16"/>
                    <w:szCs w:val="16"/>
                  </w:rPr>
                  <w:t>verige</w:t>
                </w:r>
                <w:r w:rsidR="009F0EDC" w:rsidRPr="0098506F">
                  <w:rPr>
                    <w:rFonts w:cs="Arial"/>
                    <w:sz w:val="16"/>
                    <w:szCs w:val="16"/>
                  </w:rPr>
                  <w:t xml:space="preserve"> geïnteresseerde inwoners</w:t>
                </w:r>
              </w:p>
            </w:tc>
          </w:tr>
        </w:tbl>
        <w:p w14:paraId="18386AEB" w14:textId="1D41B2AE" w:rsidR="009F0EDC" w:rsidRDefault="006B2446" w:rsidP="00B24BCA">
          <w:pPr>
            <w:rPr>
              <w:rFonts w:cs="Arial"/>
            </w:rPr>
          </w:pPr>
          <w:r>
            <w:rPr>
              <w:rFonts w:cs="Arial"/>
            </w:rPr>
            <w:br/>
          </w:r>
          <w:r w:rsidR="009F0EDC">
            <w:rPr>
              <w:rFonts w:cs="Arial"/>
            </w:rPr>
            <w:t xml:space="preserve">Beide avonden vinden plaats in het gemeentehuis van Dantumadiel in Damwâld. Meer informatie om u alvast in te lezen vindt u op </w:t>
          </w:r>
          <w:hyperlink r:id="rId15" w:history="1">
            <w:r w:rsidR="009F0EDC" w:rsidRPr="001C3CA0">
              <w:rPr>
                <w:rStyle w:val="Hyperlink"/>
                <w:rFonts w:cs="Arial"/>
              </w:rPr>
              <w:t>www.dantumadiel.frl/jaarwisseling</w:t>
            </w:r>
          </w:hyperlink>
          <w:r w:rsidR="009F0EDC">
            <w:rPr>
              <w:rFonts w:cs="Arial"/>
            </w:rPr>
            <w:t xml:space="preserve">. </w:t>
          </w:r>
        </w:p>
        <w:p w14:paraId="76731C70" w14:textId="77777777" w:rsidR="00E71D15" w:rsidRPr="00E71D15" w:rsidRDefault="00E71D15" w:rsidP="00E71D15">
          <w:pPr>
            <w:rPr>
              <w:rFonts w:cs="Arial"/>
            </w:rPr>
          </w:pPr>
        </w:p>
        <w:p w14:paraId="1C4CA994" w14:textId="38094663" w:rsidR="00C7594D" w:rsidRPr="009F0EDC" w:rsidRDefault="009F0EDC" w:rsidP="00E71D15">
          <w:pPr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>Graag aanmelden</w:t>
          </w:r>
        </w:p>
        <w:p w14:paraId="32814B13" w14:textId="116B53CD" w:rsidR="00B24BCA" w:rsidRPr="0081656B" w:rsidRDefault="00E71D15" w:rsidP="00B24BCA">
          <w:pPr>
            <w:rPr>
              <w:rFonts w:cs="Arial"/>
            </w:rPr>
          </w:pPr>
          <w:r w:rsidRPr="00E71D15">
            <w:rPr>
              <w:rFonts w:cs="Arial"/>
            </w:rPr>
            <w:t>Wilt u aanwezig zijn</w:t>
          </w:r>
          <w:r w:rsidR="00792DCD">
            <w:rPr>
              <w:rFonts w:cs="Arial"/>
            </w:rPr>
            <w:t xml:space="preserve"> tijdens </w:t>
          </w:r>
          <w:r w:rsidR="00047B9D">
            <w:rPr>
              <w:rFonts w:cs="Arial"/>
            </w:rPr>
            <w:t xml:space="preserve">één of beide voorlichtingsavonden, wilt u zich dan aanmelden? Stuur hiervoor </w:t>
          </w:r>
          <w:r w:rsidRPr="00E71D15">
            <w:rPr>
              <w:rFonts w:cs="Arial"/>
            </w:rPr>
            <w:t xml:space="preserve">uiterlijk </w:t>
          </w:r>
          <w:r w:rsidRPr="00E71D15">
            <w:rPr>
              <w:rFonts w:cs="Arial"/>
              <w:b/>
              <w:bCs/>
            </w:rPr>
            <w:t>23 september 2026</w:t>
          </w:r>
          <w:r w:rsidRPr="00E71D15">
            <w:rPr>
              <w:rFonts w:cs="Arial"/>
            </w:rPr>
            <w:t xml:space="preserve"> </w:t>
          </w:r>
          <w:r w:rsidR="00047B9D">
            <w:rPr>
              <w:rFonts w:cs="Arial"/>
            </w:rPr>
            <w:t>een mail naar</w:t>
          </w:r>
          <w:r w:rsidRPr="00E71D15">
            <w:rPr>
              <w:rFonts w:cs="Arial"/>
            </w:rPr>
            <w:t xml:space="preserve"> </w:t>
          </w:r>
          <w:hyperlink r:id="rId16" w:history="1">
            <w:r w:rsidR="00313555" w:rsidRPr="0024338A">
              <w:rPr>
                <w:rStyle w:val="Hyperlink"/>
                <w:rFonts w:cs="Arial"/>
              </w:rPr>
              <w:t>jaarwisseling@dantumadiel.frl</w:t>
            </w:r>
          </w:hyperlink>
          <w:r w:rsidR="00CB05B9">
            <w:rPr>
              <w:rFonts w:cs="Arial"/>
            </w:rPr>
            <w:t xml:space="preserve"> Graag </w:t>
          </w:r>
          <w:r w:rsidR="00047B9D">
            <w:rPr>
              <w:rFonts w:cs="Arial"/>
            </w:rPr>
            <w:t xml:space="preserve">ook </w:t>
          </w:r>
          <w:r w:rsidR="00CB05B9">
            <w:rPr>
              <w:rFonts w:cs="Arial"/>
            </w:rPr>
            <w:t>vermelden met hoeveel personen u komt.</w:t>
          </w:r>
          <w:r w:rsidR="00B24BCA" w:rsidRPr="0081656B">
            <w:rPr>
              <w:rFonts w:cs="Arial"/>
            </w:rPr>
            <w:t> </w:t>
          </w:r>
        </w:p>
        <w:p w14:paraId="091B249A" w14:textId="525C4A27" w:rsidR="00950AED" w:rsidRPr="0022377B" w:rsidRDefault="00154A17" w:rsidP="00E71D15">
          <w:pPr>
            <w:rPr>
              <w:rFonts w:cs="Arial"/>
            </w:rPr>
          </w:pPr>
        </w:p>
      </w:sdtContent>
    </w:sdt>
    <w:p w14:paraId="1E98E001" w14:textId="71548A70" w:rsidR="00C7594D" w:rsidRPr="00415957" w:rsidRDefault="00C7594D" w:rsidP="00C7594D">
      <w:pPr>
        <w:jc w:val="both"/>
        <w:rPr>
          <w:rFonts w:cs="Arial"/>
          <w:szCs w:val="20"/>
        </w:rPr>
      </w:pPr>
      <w:r w:rsidRPr="00415957">
        <w:rPr>
          <w:rFonts w:cs="Arial"/>
          <w:szCs w:val="20"/>
        </w:rPr>
        <w:t>Wij hopen u te zien</w:t>
      </w:r>
      <w:r>
        <w:rPr>
          <w:rFonts w:cs="Arial"/>
          <w:szCs w:val="20"/>
        </w:rPr>
        <w:t xml:space="preserve"> tijdens </w:t>
      </w:r>
      <w:r w:rsidR="00792DCD">
        <w:rPr>
          <w:rFonts w:cs="Arial"/>
          <w:szCs w:val="20"/>
        </w:rPr>
        <w:t>één of beide</w:t>
      </w:r>
      <w:r>
        <w:rPr>
          <w:rFonts w:cs="Arial"/>
          <w:szCs w:val="20"/>
        </w:rPr>
        <w:t xml:space="preserve"> voorlichtingsavond</w:t>
      </w:r>
      <w:r w:rsidR="00792DCD">
        <w:rPr>
          <w:rFonts w:cs="Arial"/>
          <w:szCs w:val="20"/>
        </w:rPr>
        <w:t>en.</w:t>
      </w:r>
    </w:p>
    <w:p w14:paraId="69D647A0" w14:textId="77777777" w:rsidR="00C7594D" w:rsidRPr="00DB5C6D" w:rsidRDefault="00C7594D" w:rsidP="00C7594D">
      <w:pPr>
        <w:jc w:val="both"/>
        <w:rPr>
          <w:rFonts w:cs="Arial"/>
          <w:color w:val="4472C4"/>
          <w:szCs w:val="20"/>
        </w:rPr>
      </w:pPr>
    </w:p>
    <w:p w14:paraId="040A3F01" w14:textId="70EB8781" w:rsidR="00444339" w:rsidRDefault="00C7594D" w:rsidP="00C7594D">
      <w:pPr>
        <w:rPr>
          <w:rFonts w:cs="Arial"/>
          <w:szCs w:val="20"/>
        </w:rPr>
      </w:pPr>
      <w:r w:rsidRPr="00DB5C6D">
        <w:rPr>
          <w:rFonts w:cs="Arial"/>
          <w:szCs w:val="20"/>
        </w:rPr>
        <w:t>Met vriendelijke groet,</w:t>
      </w:r>
    </w:p>
    <w:p w14:paraId="23FE4F60" w14:textId="67900967" w:rsidR="00444339" w:rsidRDefault="00444339" w:rsidP="00444339">
      <w:pPr>
        <w:rPr>
          <w:rFonts w:cs="Arial"/>
          <w:szCs w:val="20"/>
        </w:rPr>
      </w:pPr>
      <w:r>
        <w:rPr>
          <w:noProof/>
        </w:rPr>
        <w:drawing>
          <wp:inline distT="0" distB="0" distL="0" distR="0" wp14:anchorId="24233E07" wp14:editId="1885FEE3">
            <wp:extent cx="1015666" cy="711200"/>
            <wp:effectExtent l="0" t="0" r="0" b="0"/>
            <wp:docPr id="1557035364" name="Afbeelding 1" descr="Afbeelding met schets, tekening, Kinderkunst, kun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035364" name="Afbeelding 1" descr="Afbeelding met schets, tekening, Kinderkunst, kunst&#10;&#10;Door AI gegenereerde inhoud is mogelijk onjuist.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517" cy="73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F934F" w14:textId="3BFF0423" w:rsidR="00444339" w:rsidRPr="00DB5C6D" w:rsidRDefault="00444339" w:rsidP="00C7594D">
      <w:pPr>
        <w:rPr>
          <w:rFonts w:cs="Arial"/>
          <w:szCs w:val="20"/>
        </w:rPr>
      </w:pPr>
      <w:r w:rsidRPr="00444339">
        <w:rPr>
          <w:rFonts w:cs="Arial"/>
          <w:szCs w:val="20"/>
        </w:rPr>
        <w:t xml:space="preserve">Drs. A. Haga – </w:t>
      </w:r>
      <w:r>
        <w:rPr>
          <w:rFonts w:cs="Arial"/>
          <w:szCs w:val="20"/>
        </w:rPr>
        <w:t>b</w:t>
      </w:r>
      <w:r w:rsidRPr="00444339">
        <w:rPr>
          <w:rFonts w:cs="Arial"/>
          <w:szCs w:val="20"/>
        </w:rPr>
        <w:t xml:space="preserve">urgemeester van Dantumadiel </w:t>
      </w:r>
      <w:r w:rsidRPr="00444339">
        <w:rPr>
          <w:rFonts w:cs="Arial"/>
          <w:szCs w:val="20"/>
        </w:rPr>
        <w:t>(</w:t>
      </w:r>
      <w:proofErr w:type="spellStart"/>
      <w:r w:rsidRPr="00444339">
        <w:rPr>
          <w:rFonts w:cs="Arial"/>
          <w:szCs w:val="20"/>
        </w:rPr>
        <w:t>wnd</w:t>
      </w:r>
      <w:proofErr w:type="spellEnd"/>
      <w:r w:rsidRPr="00444339">
        <w:rPr>
          <w:rFonts w:cs="Arial"/>
          <w:szCs w:val="20"/>
        </w:rPr>
        <w:t>)</w:t>
      </w:r>
    </w:p>
    <w:sectPr w:rsidR="00444339" w:rsidRPr="00DB5C6D" w:rsidSect="00AD46B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567" w:right="1134" w:bottom="1418" w:left="1134" w:header="709" w:footer="709" w:gutter="0"/>
      <w:paperSrc w:first="261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E86D7" w14:textId="77777777" w:rsidR="00154A17" w:rsidRDefault="00154A17" w:rsidP="00BD6227">
      <w:r>
        <w:separator/>
      </w:r>
    </w:p>
  </w:endnote>
  <w:endnote w:type="continuationSeparator" w:id="0">
    <w:p w14:paraId="65CF10E6" w14:textId="77777777" w:rsidR="00154A17" w:rsidRDefault="00154A17" w:rsidP="00BD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FDE24" w14:textId="77777777" w:rsidR="00CB399A" w:rsidRDefault="00CB39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2651292"/>
      <w:docPartObj>
        <w:docPartGallery w:val="Page Numbers (Bottom of Page)"/>
        <w:docPartUnique/>
      </w:docPartObj>
    </w:sdtPr>
    <w:sdtEndPr>
      <w:rPr>
        <w:rFonts w:cs="Arial"/>
      </w:rPr>
    </w:sdtEndPr>
    <w:sdtContent>
      <w:p w14:paraId="4B280F01" w14:textId="77777777" w:rsidR="00006DC1" w:rsidRPr="00006DC1" w:rsidRDefault="00006DC1" w:rsidP="00006DC1">
        <w:pPr>
          <w:pStyle w:val="Voettekst"/>
          <w:tabs>
            <w:tab w:val="clear" w:pos="4536"/>
            <w:tab w:val="clear" w:pos="9072"/>
          </w:tabs>
          <w:jc w:val="center"/>
          <w:rPr>
            <w:rFonts w:cs="Arial"/>
          </w:rPr>
        </w:pPr>
        <w:r>
          <w:t xml:space="preserve">– </w:t>
        </w:r>
        <w:r w:rsidRPr="00006DC1">
          <w:rPr>
            <w:rFonts w:cs="Arial"/>
          </w:rPr>
          <w:fldChar w:fldCharType="begin"/>
        </w:r>
        <w:r w:rsidRPr="00006DC1">
          <w:rPr>
            <w:rFonts w:cs="Arial"/>
          </w:rPr>
          <w:instrText>PAGE   \* MERGEFORMAT</w:instrText>
        </w:r>
        <w:r w:rsidRPr="00006DC1">
          <w:rPr>
            <w:rFonts w:cs="Arial"/>
          </w:rPr>
          <w:fldChar w:fldCharType="separate"/>
        </w:r>
        <w:r w:rsidR="00D6562C">
          <w:rPr>
            <w:rFonts w:cs="Arial"/>
            <w:noProof/>
          </w:rPr>
          <w:t>2</w:t>
        </w:r>
        <w:r w:rsidRPr="00006DC1">
          <w:rPr>
            <w:rFonts w:cs="Arial"/>
          </w:rPr>
          <w:fldChar w:fldCharType="end"/>
        </w:r>
        <w:r>
          <w:rPr>
            <w:rFonts w:cs="Arial"/>
          </w:rPr>
          <w:t xml:space="preserve"> –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2296C" w14:textId="77777777" w:rsidR="00BD6227" w:rsidRDefault="00AD46B2" w:rsidP="00D6562C">
    <w:pPr>
      <w:pStyle w:val="Voettekst"/>
      <w:tabs>
        <w:tab w:val="clear" w:pos="4536"/>
        <w:tab w:val="clear" w:pos="9072"/>
      </w:tabs>
    </w:pPr>
    <w:r w:rsidRPr="00AD46B2">
      <w:rPr>
        <w:noProof/>
      </w:rPr>
      <w:drawing>
        <wp:anchor distT="0" distB="0" distL="114300" distR="114300" simplePos="0" relativeHeight="251658240" behindDoc="0" locked="0" layoutInCell="1" allowOverlap="1" wp14:anchorId="03C45FEF" wp14:editId="7EA987E3">
          <wp:simplePos x="0" y="0"/>
          <wp:positionH relativeFrom="page">
            <wp:align>left</wp:align>
          </wp:positionH>
          <wp:positionV relativeFrom="paragraph">
            <wp:posOffset>448310</wp:posOffset>
          </wp:positionV>
          <wp:extent cx="7562850" cy="139065"/>
          <wp:effectExtent l="0" t="0" r="0" b="0"/>
          <wp:wrapThrough wrapText="bothSides">
            <wp:wrapPolygon edited="0">
              <wp:start x="0" y="0"/>
              <wp:lineTo x="0" y="17753"/>
              <wp:lineTo x="21546" y="17753"/>
              <wp:lineTo x="21546" y="0"/>
              <wp:lineTo x="0" y="0"/>
            </wp:wrapPolygon>
          </wp:wrapThrough>
          <wp:docPr id="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39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29DEB" w14:textId="77777777" w:rsidR="00154A17" w:rsidRDefault="00154A17" w:rsidP="00BD6227">
      <w:r>
        <w:separator/>
      </w:r>
    </w:p>
  </w:footnote>
  <w:footnote w:type="continuationSeparator" w:id="0">
    <w:p w14:paraId="5D979D81" w14:textId="77777777" w:rsidR="00154A17" w:rsidRDefault="00154A17" w:rsidP="00BD6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5096" w14:textId="77777777" w:rsidR="00CB399A" w:rsidRDefault="00CB399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F53A" w14:textId="77777777" w:rsidR="00BD6227" w:rsidRDefault="00BD6227" w:rsidP="00D6562C">
    <w:pPr>
      <w:pStyle w:val="Koptekst"/>
      <w:tabs>
        <w:tab w:val="clear" w:pos="4536"/>
        <w:tab w:val="clear" w:pos="907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AF08E" w14:textId="77777777" w:rsidR="00CB399A" w:rsidRDefault="00CB399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F2E0E"/>
    <w:multiLevelType w:val="multilevel"/>
    <w:tmpl w:val="1DCC6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7D5A43"/>
    <w:multiLevelType w:val="hybridMultilevel"/>
    <w:tmpl w:val="7384EB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E46E19"/>
    <w:multiLevelType w:val="multilevel"/>
    <w:tmpl w:val="EDA4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405445"/>
    <w:multiLevelType w:val="multilevel"/>
    <w:tmpl w:val="398C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670EC3"/>
    <w:multiLevelType w:val="hybridMultilevel"/>
    <w:tmpl w:val="F66A02EE"/>
    <w:lvl w:ilvl="0" w:tplc="727C6D06">
      <w:start w:val="19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450C14"/>
    <w:multiLevelType w:val="hybridMultilevel"/>
    <w:tmpl w:val="9C8ADE52"/>
    <w:lvl w:ilvl="0" w:tplc="B24C97BC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884E14"/>
    <w:multiLevelType w:val="hybridMultilevel"/>
    <w:tmpl w:val="6F1858C6"/>
    <w:lvl w:ilvl="0" w:tplc="EA5A2B60">
      <w:start w:val="19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4B3CDE"/>
    <w:multiLevelType w:val="hybridMultilevel"/>
    <w:tmpl w:val="E5CEA0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731BBB"/>
    <w:multiLevelType w:val="hybridMultilevel"/>
    <w:tmpl w:val="02444680"/>
    <w:lvl w:ilvl="0" w:tplc="630C5840">
      <w:start w:val="9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512B51"/>
    <w:multiLevelType w:val="hybridMultilevel"/>
    <w:tmpl w:val="F16C65A6"/>
    <w:lvl w:ilvl="0" w:tplc="B24C97BC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237F97"/>
    <w:multiLevelType w:val="hybridMultilevel"/>
    <w:tmpl w:val="452C3D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CA57E0"/>
    <w:multiLevelType w:val="multilevel"/>
    <w:tmpl w:val="C5B0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D32E38"/>
    <w:multiLevelType w:val="hybridMultilevel"/>
    <w:tmpl w:val="AFDC3940"/>
    <w:lvl w:ilvl="0" w:tplc="D98C7D26">
      <w:start w:val="19"/>
      <w:numFmt w:val="bullet"/>
      <w:lvlText w:val=""/>
      <w:lvlJc w:val="left"/>
      <w:pPr>
        <w:ind w:left="360" w:hanging="360"/>
      </w:pPr>
      <w:rPr>
        <w:rFonts w:ascii="Symbol" w:eastAsiaTheme="minorEastAsia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5863941">
    <w:abstractNumId w:val="2"/>
  </w:num>
  <w:num w:numId="2" w16cid:durableId="1741127492">
    <w:abstractNumId w:val="11"/>
  </w:num>
  <w:num w:numId="3" w16cid:durableId="1962031782">
    <w:abstractNumId w:val="3"/>
  </w:num>
  <w:num w:numId="4" w16cid:durableId="451748016">
    <w:abstractNumId w:val="0"/>
  </w:num>
  <w:num w:numId="5" w16cid:durableId="2122021944">
    <w:abstractNumId w:val="4"/>
  </w:num>
  <w:num w:numId="6" w16cid:durableId="1885436818">
    <w:abstractNumId w:val="6"/>
  </w:num>
  <w:num w:numId="7" w16cid:durableId="1473134431">
    <w:abstractNumId w:val="12"/>
  </w:num>
  <w:num w:numId="8" w16cid:durableId="550847202">
    <w:abstractNumId w:val="1"/>
  </w:num>
  <w:num w:numId="9" w16cid:durableId="1955089389">
    <w:abstractNumId w:val="10"/>
  </w:num>
  <w:num w:numId="10" w16cid:durableId="2018726258">
    <w:abstractNumId w:val="5"/>
  </w:num>
  <w:num w:numId="11" w16cid:durableId="735323160">
    <w:abstractNumId w:val="9"/>
  </w:num>
  <w:num w:numId="12" w16cid:durableId="1643269704">
    <w:abstractNumId w:val="7"/>
  </w:num>
  <w:num w:numId="13" w16cid:durableId="50582304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msName" w:val="IWRITER"/>
    <w:docVar w:name="DocAuthor" w:val="Johan Kootstra"/>
    <w:docVar w:name="DocDuplex" w:val="DUPLEX_DEFAULT"/>
    <w:docVar w:name="DocIndex" w:val="0100"/>
    <w:docVar w:name="DocPrinter" w:val="NOPRINTER"/>
    <w:docVar w:name="DocReg" w:val="0"/>
    <w:docVar w:name="DocType" w:val="0x0101009C3CCF29AC71D4428C978BA42A6A441C"/>
    <w:docVar w:name="IW_Generated" w:val="True"/>
    <w:docVar w:name="KingAsync" w:val="none"/>
    <w:docVar w:name="KingWizard" w:val="0"/>
    <w:docVar w:name="mitStyleTemplates" w:val="DDFKstijl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F6A8FC5544B145DDB768B2D57B5388DF&lt;/ID&gt;_x000d__x000a_      &lt;PROMPT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CDEF4C9C40A8452B8018C9B84DC400F7&lt;/ID&gt;_x000d__x000a_      &lt;NAME&gt;_x000d__x000a_        &lt;NLNL&gt;Brie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9111"/>
  </w:docVars>
  <w:rsids>
    <w:rsidRoot w:val="00CB43E3"/>
    <w:rsid w:val="000020E8"/>
    <w:rsid w:val="00006DC1"/>
    <w:rsid w:val="00013A84"/>
    <w:rsid w:val="000142D0"/>
    <w:rsid w:val="000168C0"/>
    <w:rsid w:val="00024E28"/>
    <w:rsid w:val="00036E93"/>
    <w:rsid w:val="00047B9D"/>
    <w:rsid w:val="00047DAF"/>
    <w:rsid w:val="0005558E"/>
    <w:rsid w:val="000640B6"/>
    <w:rsid w:val="00064864"/>
    <w:rsid w:val="00066FB6"/>
    <w:rsid w:val="0009104D"/>
    <w:rsid w:val="0009559F"/>
    <w:rsid w:val="000972A1"/>
    <w:rsid w:val="000973E4"/>
    <w:rsid w:val="000B19E4"/>
    <w:rsid w:val="000B70A4"/>
    <w:rsid w:val="000D5C08"/>
    <w:rsid w:val="000E6D14"/>
    <w:rsid w:val="000F0841"/>
    <w:rsid w:val="00100817"/>
    <w:rsid w:val="00110062"/>
    <w:rsid w:val="00116943"/>
    <w:rsid w:val="0012574E"/>
    <w:rsid w:val="001416C9"/>
    <w:rsid w:val="00143BA4"/>
    <w:rsid w:val="00154A17"/>
    <w:rsid w:val="00154F50"/>
    <w:rsid w:val="001613EC"/>
    <w:rsid w:val="00161A06"/>
    <w:rsid w:val="00164904"/>
    <w:rsid w:val="00166A48"/>
    <w:rsid w:val="00171F6A"/>
    <w:rsid w:val="00187962"/>
    <w:rsid w:val="00196B39"/>
    <w:rsid w:val="001A12E2"/>
    <w:rsid w:val="001D0489"/>
    <w:rsid w:val="001D4FDD"/>
    <w:rsid w:val="001D6B4F"/>
    <w:rsid w:val="001E7285"/>
    <w:rsid w:val="001F6BFD"/>
    <w:rsid w:val="0022131A"/>
    <w:rsid w:val="00227D8C"/>
    <w:rsid w:val="00235592"/>
    <w:rsid w:val="0026492A"/>
    <w:rsid w:val="0027595D"/>
    <w:rsid w:val="002A35E6"/>
    <w:rsid w:val="002C2CFD"/>
    <w:rsid w:val="00302497"/>
    <w:rsid w:val="00302A1A"/>
    <w:rsid w:val="00306529"/>
    <w:rsid w:val="00313555"/>
    <w:rsid w:val="003159CF"/>
    <w:rsid w:val="003273B9"/>
    <w:rsid w:val="00341E4D"/>
    <w:rsid w:val="00350194"/>
    <w:rsid w:val="00370B75"/>
    <w:rsid w:val="0037161E"/>
    <w:rsid w:val="0037447D"/>
    <w:rsid w:val="00392ACE"/>
    <w:rsid w:val="003B3BB1"/>
    <w:rsid w:val="003C0BFF"/>
    <w:rsid w:val="003E35C0"/>
    <w:rsid w:val="003F567A"/>
    <w:rsid w:val="00426A70"/>
    <w:rsid w:val="00434306"/>
    <w:rsid w:val="0043536E"/>
    <w:rsid w:val="00444339"/>
    <w:rsid w:val="00456427"/>
    <w:rsid w:val="00466155"/>
    <w:rsid w:val="00482154"/>
    <w:rsid w:val="004903F4"/>
    <w:rsid w:val="00492973"/>
    <w:rsid w:val="0049506D"/>
    <w:rsid w:val="0049564E"/>
    <w:rsid w:val="00495E70"/>
    <w:rsid w:val="004B17EE"/>
    <w:rsid w:val="004C692B"/>
    <w:rsid w:val="004E3CC5"/>
    <w:rsid w:val="00502B0F"/>
    <w:rsid w:val="00522B71"/>
    <w:rsid w:val="005337A9"/>
    <w:rsid w:val="0054698E"/>
    <w:rsid w:val="0058480E"/>
    <w:rsid w:val="005A5CF9"/>
    <w:rsid w:val="005B0D01"/>
    <w:rsid w:val="005C5748"/>
    <w:rsid w:val="005D2F7C"/>
    <w:rsid w:val="005F2C28"/>
    <w:rsid w:val="00631787"/>
    <w:rsid w:val="00640632"/>
    <w:rsid w:val="0066282A"/>
    <w:rsid w:val="00670175"/>
    <w:rsid w:val="006855FF"/>
    <w:rsid w:val="00686F5E"/>
    <w:rsid w:val="006B2446"/>
    <w:rsid w:val="006B6E96"/>
    <w:rsid w:val="006C0B5D"/>
    <w:rsid w:val="006D2301"/>
    <w:rsid w:val="00702508"/>
    <w:rsid w:val="007028B4"/>
    <w:rsid w:val="00702D9F"/>
    <w:rsid w:val="00702DEA"/>
    <w:rsid w:val="00721B58"/>
    <w:rsid w:val="00723A89"/>
    <w:rsid w:val="00735EB2"/>
    <w:rsid w:val="00736AC4"/>
    <w:rsid w:val="007439B6"/>
    <w:rsid w:val="007908BE"/>
    <w:rsid w:val="00792DCD"/>
    <w:rsid w:val="007B665C"/>
    <w:rsid w:val="007B6C33"/>
    <w:rsid w:val="007C2A23"/>
    <w:rsid w:val="007D2AC3"/>
    <w:rsid w:val="007D3C9C"/>
    <w:rsid w:val="008011AF"/>
    <w:rsid w:val="008243EB"/>
    <w:rsid w:val="00857219"/>
    <w:rsid w:val="008711CE"/>
    <w:rsid w:val="008768FD"/>
    <w:rsid w:val="008804BC"/>
    <w:rsid w:val="008820E1"/>
    <w:rsid w:val="00884674"/>
    <w:rsid w:val="008846A6"/>
    <w:rsid w:val="0088561A"/>
    <w:rsid w:val="008A0FD9"/>
    <w:rsid w:val="008B36A8"/>
    <w:rsid w:val="008C3A33"/>
    <w:rsid w:val="008F1B1A"/>
    <w:rsid w:val="009301CC"/>
    <w:rsid w:val="0093237C"/>
    <w:rsid w:val="00937597"/>
    <w:rsid w:val="00940418"/>
    <w:rsid w:val="00942593"/>
    <w:rsid w:val="00950AED"/>
    <w:rsid w:val="009560DB"/>
    <w:rsid w:val="0096358E"/>
    <w:rsid w:val="0096360E"/>
    <w:rsid w:val="00973900"/>
    <w:rsid w:val="009835D1"/>
    <w:rsid w:val="0098506F"/>
    <w:rsid w:val="00985322"/>
    <w:rsid w:val="0099397A"/>
    <w:rsid w:val="009A7A89"/>
    <w:rsid w:val="009B0309"/>
    <w:rsid w:val="009E314F"/>
    <w:rsid w:val="009E408D"/>
    <w:rsid w:val="009F02B8"/>
    <w:rsid w:val="009F0EDC"/>
    <w:rsid w:val="009F5272"/>
    <w:rsid w:val="009F5D37"/>
    <w:rsid w:val="00A04F6B"/>
    <w:rsid w:val="00A16481"/>
    <w:rsid w:val="00A22B33"/>
    <w:rsid w:val="00A3048E"/>
    <w:rsid w:val="00A42B22"/>
    <w:rsid w:val="00A4618F"/>
    <w:rsid w:val="00A50581"/>
    <w:rsid w:val="00A54234"/>
    <w:rsid w:val="00A83824"/>
    <w:rsid w:val="00AD46B2"/>
    <w:rsid w:val="00B06753"/>
    <w:rsid w:val="00B14CD1"/>
    <w:rsid w:val="00B24BCA"/>
    <w:rsid w:val="00B3792F"/>
    <w:rsid w:val="00B408DF"/>
    <w:rsid w:val="00B53ED4"/>
    <w:rsid w:val="00B647AF"/>
    <w:rsid w:val="00B86676"/>
    <w:rsid w:val="00B87FA7"/>
    <w:rsid w:val="00B93DD5"/>
    <w:rsid w:val="00B94311"/>
    <w:rsid w:val="00B94775"/>
    <w:rsid w:val="00BA62FD"/>
    <w:rsid w:val="00BB28D0"/>
    <w:rsid w:val="00BD6227"/>
    <w:rsid w:val="00BF6814"/>
    <w:rsid w:val="00C01176"/>
    <w:rsid w:val="00C15096"/>
    <w:rsid w:val="00C26322"/>
    <w:rsid w:val="00C379DF"/>
    <w:rsid w:val="00C512A1"/>
    <w:rsid w:val="00C56C32"/>
    <w:rsid w:val="00C65391"/>
    <w:rsid w:val="00C7594D"/>
    <w:rsid w:val="00C943CA"/>
    <w:rsid w:val="00CB05B9"/>
    <w:rsid w:val="00CB399A"/>
    <w:rsid w:val="00CB43E3"/>
    <w:rsid w:val="00CD5A80"/>
    <w:rsid w:val="00CF07C4"/>
    <w:rsid w:val="00CF31D4"/>
    <w:rsid w:val="00D002A9"/>
    <w:rsid w:val="00D047BD"/>
    <w:rsid w:val="00D07BAD"/>
    <w:rsid w:val="00D112DA"/>
    <w:rsid w:val="00D50072"/>
    <w:rsid w:val="00D55CA6"/>
    <w:rsid w:val="00D60869"/>
    <w:rsid w:val="00D6562C"/>
    <w:rsid w:val="00D74EAF"/>
    <w:rsid w:val="00D74F5E"/>
    <w:rsid w:val="00D751F8"/>
    <w:rsid w:val="00DA7B80"/>
    <w:rsid w:val="00DB070A"/>
    <w:rsid w:val="00DC0B2F"/>
    <w:rsid w:val="00DC250C"/>
    <w:rsid w:val="00DF5759"/>
    <w:rsid w:val="00DF65B0"/>
    <w:rsid w:val="00DF75F7"/>
    <w:rsid w:val="00E0622E"/>
    <w:rsid w:val="00E369AB"/>
    <w:rsid w:val="00E36EAA"/>
    <w:rsid w:val="00E70DF2"/>
    <w:rsid w:val="00E71D15"/>
    <w:rsid w:val="00E8747C"/>
    <w:rsid w:val="00EA71AE"/>
    <w:rsid w:val="00EE3A20"/>
    <w:rsid w:val="00EE4CFA"/>
    <w:rsid w:val="00F01F24"/>
    <w:rsid w:val="00F12121"/>
    <w:rsid w:val="00F26AAF"/>
    <w:rsid w:val="00F35C37"/>
    <w:rsid w:val="00F372F4"/>
    <w:rsid w:val="00F4108F"/>
    <w:rsid w:val="00F63373"/>
    <w:rsid w:val="00F63ABE"/>
    <w:rsid w:val="00F65458"/>
    <w:rsid w:val="00F65ECD"/>
    <w:rsid w:val="00F7137B"/>
    <w:rsid w:val="00F720E1"/>
    <w:rsid w:val="00F725D2"/>
    <w:rsid w:val="00F84323"/>
    <w:rsid w:val="00FA09AE"/>
    <w:rsid w:val="00FE0C31"/>
    <w:rsid w:val="00FE791D"/>
    <w:rsid w:val="00FF2C1F"/>
    <w:rsid w:val="00FF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1DDA6F"/>
  <w15:docId w15:val="{2E333EF7-65A3-4061-8107-807270D9F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0622E"/>
    <w:rPr>
      <w:rFonts w:ascii="Arial" w:eastAsiaTheme="minorEastAsia" w:hAnsi="Arial" w:cstheme="minorBidi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E0622E"/>
    <w:pPr>
      <w:keepNext/>
      <w:keepLines/>
      <w:spacing w:before="240" w:after="60"/>
      <w:outlineLvl w:val="0"/>
    </w:pPr>
    <w:rPr>
      <w:rFonts w:eastAsiaTheme="majorEastAsia" w:cstheme="majorBidi"/>
      <w:b/>
      <w:bCs/>
      <w:kern w:val="32"/>
      <w:sz w:val="3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12574E"/>
    <w:rPr>
      <w:color w:val="0000FF"/>
      <w:u w:val="single"/>
    </w:rPr>
  </w:style>
  <w:style w:type="paragraph" w:styleId="Ballontekst">
    <w:name w:val="Balloon Text"/>
    <w:basedOn w:val="Standaard"/>
    <w:semiHidden/>
    <w:rsid w:val="001D6B4F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rsid w:val="00B3792F"/>
    <w:pPr>
      <w:spacing w:before="100" w:beforeAutospacing="1" w:after="100" w:afterAutospacing="1"/>
    </w:pPr>
    <w:rPr>
      <w:sz w:val="24"/>
      <w:szCs w:val="24"/>
    </w:rPr>
  </w:style>
  <w:style w:type="paragraph" w:styleId="Koptekst">
    <w:name w:val="header"/>
    <w:basedOn w:val="Standaard"/>
    <w:link w:val="KoptekstChar"/>
    <w:rsid w:val="00BD622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D6227"/>
  </w:style>
  <w:style w:type="paragraph" w:styleId="Voettekst">
    <w:name w:val="footer"/>
    <w:basedOn w:val="Standaard"/>
    <w:link w:val="VoettekstChar"/>
    <w:uiPriority w:val="99"/>
    <w:rsid w:val="00BD622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D6227"/>
  </w:style>
  <w:style w:type="character" w:customStyle="1" w:styleId="Kop1Char">
    <w:name w:val="Kop 1 Char"/>
    <w:basedOn w:val="Standaardalinea-lettertype"/>
    <w:link w:val="Kop1"/>
    <w:uiPriority w:val="9"/>
    <w:rsid w:val="00E0622E"/>
    <w:rPr>
      <w:rFonts w:ascii="Arial" w:eastAsiaTheme="majorEastAsia" w:hAnsi="Arial" w:cstheme="majorBidi"/>
      <w:b/>
      <w:bCs/>
      <w:kern w:val="32"/>
      <w:sz w:val="32"/>
      <w:szCs w:val="28"/>
    </w:rPr>
  </w:style>
  <w:style w:type="paragraph" w:customStyle="1" w:styleId="BrfhfdVet">
    <w:name w:val="BrfhfdVet"/>
    <w:basedOn w:val="Standaard"/>
    <w:next w:val="Standaard"/>
    <w:qFormat/>
    <w:rsid w:val="00E0622E"/>
    <w:rPr>
      <w:b/>
      <w:sz w:val="16"/>
    </w:rPr>
  </w:style>
  <w:style w:type="paragraph" w:customStyle="1" w:styleId="BrfhfdNormaal">
    <w:name w:val="BrfhfdNormaal"/>
    <w:basedOn w:val="Standaard"/>
    <w:next w:val="Standaard"/>
    <w:qFormat/>
    <w:rsid w:val="00E0622E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0B19E4"/>
    <w:rPr>
      <w:color w:val="80808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71D15"/>
    <w:rPr>
      <w:color w:val="605E5C"/>
      <w:shd w:val="clear" w:color="auto" w:fill="E1DFDD"/>
    </w:rPr>
  </w:style>
  <w:style w:type="table" w:styleId="Tabelraster">
    <w:name w:val="Table Grid"/>
    <w:basedOn w:val="Standaardtabel"/>
    <w:rsid w:val="003E3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E3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2.PNG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mailto:jaarwisseling@dantumadiel.fr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dantumadiel.frl/jaarwisseling" TargetMode="External"/><Relationship Id="rId23" Type="http://schemas.openxmlformats.org/officeDocument/2006/relationships/footer" Target="footer3.xml"/><Relationship Id="rId10" Type="http://schemas.openxmlformats.org/officeDocument/2006/relationships/settings" Target="setting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bin"/><Relationship Id="rId22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oet3\AppData\Local\Temp\9\Templafy\WordVsto\Algemene%20brief%20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D1FB9282F74A148D80CF1429F6E1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99D137-F954-4A78-BAD5-B4C06DF5783F}"/>
      </w:docPartPr>
      <w:docPartBody>
        <w:p w:rsidR="0005486B" w:rsidRDefault="0005486B">
          <w:pPr>
            <w:pStyle w:val="D3D1FB9282F74A148D80CF1429F6E113"/>
          </w:pPr>
          <w:r w:rsidRPr="006D6AFF">
            <w:rPr>
              <w:rStyle w:val="Tekstvantijdelijkeaanduiding"/>
            </w:rPr>
            <w:t>Textelement</w:t>
          </w:r>
        </w:p>
      </w:docPartBody>
    </w:docPart>
    <w:docPart>
      <w:docPartPr>
        <w:name w:val="0114A1BCE151471AB19F4170FC994A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CD0C81-4B46-4428-8E54-06F52CC86064}"/>
      </w:docPartPr>
      <w:docPartBody>
        <w:p w:rsidR="0005486B" w:rsidRDefault="0005486B">
          <w:pPr>
            <w:pStyle w:val="0114A1BCE151471AB19F4170FC994ABB"/>
          </w:pPr>
          <w:r w:rsidRPr="00AB6ED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CCDEBDCA08346F7B94A7ED0E5183B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224DC0-D1B2-42AC-B3FB-27C3DA6C1DF3}"/>
      </w:docPartPr>
      <w:docPartBody>
        <w:p w:rsidR="0005486B" w:rsidRDefault="0005486B">
          <w:pPr>
            <w:pStyle w:val="0CCDEBDCA08346F7B94A7ED0E5183B46"/>
          </w:pPr>
          <w:r w:rsidRPr="00AB6ED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56CD0D07A3344178395209FE7CA75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6C0CE7-639E-46AF-806F-BBFA417B2B55}"/>
      </w:docPartPr>
      <w:docPartBody>
        <w:p w:rsidR="0005486B" w:rsidRDefault="0005486B">
          <w:pPr>
            <w:pStyle w:val="556CD0D07A3344178395209FE7CA75F3"/>
          </w:pPr>
          <w:r w:rsidRPr="00512DF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395851B57D147ADBC2939E7615749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1EAEF9-D438-4146-A439-E44460FDCC19}"/>
      </w:docPartPr>
      <w:docPartBody>
        <w:p w:rsidR="0005486B" w:rsidRDefault="0005486B">
          <w:pPr>
            <w:pStyle w:val="8395851B57D147ADBC2939E761574963"/>
          </w:pPr>
          <w:r w:rsidRPr="00171FCA">
            <w:rPr>
              <w:rStyle w:val="Tekstvantijdelijkeaanduiding"/>
            </w:rPr>
            <w:t>Attentie</w:t>
          </w:r>
        </w:p>
      </w:docPartBody>
    </w:docPart>
    <w:docPart>
      <w:docPartPr>
        <w:name w:val="91C92CB387BC430D8B14281800233B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7AF8A4-F1A8-4FEF-A1EE-484C4FD7A04F}"/>
      </w:docPartPr>
      <w:docPartBody>
        <w:p w:rsidR="0005486B" w:rsidRDefault="0005486B">
          <w:pPr>
            <w:pStyle w:val="91C92CB387BC430D8B14281800233B5A"/>
          </w:pPr>
          <w:r w:rsidRPr="00171FCA">
            <w:rPr>
              <w:rStyle w:val="Tekstvantijdelijkeaanduiding"/>
            </w:rPr>
            <w:t>Naam</w:t>
          </w:r>
        </w:p>
      </w:docPartBody>
    </w:docPart>
    <w:docPart>
      <w:docPartPr>
        <w:name w:val="3A4422D06ECA433C9B7C84B66C598B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7C70CE-C9CA-4CC6-B6E0-8E4F3A8A773C}"/>
      </w:docPartPr>
      <w:docPartBody>
        <w:p w:rsidR="0005486B" w:rsidRDefault="0005486B">
          <w:pPr>
            <w:pStyle w:val="3A4422D06ECA433C9B7C84B66C598BFA"/>
          </w:pPr>
          <w:r w:rsidRPr="00171FCA">
            <w:rPr>
              <w:rStyle w:val="Tekstvantijdelijkeaanduiding"/>
            </w:rPr>
            <w:t>Contactpersoon</w:t>
          </w:r>
        </w:p>
      </w:docPartBody>
    </w:docPart>
    <w:docPart>
      <w:docPartPr>
        <w:name w:val="5A373C5816BA44CD8CA391815CA15E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D6B7AE-9244-4CD0-AD3F-262FC994F617}"/>
      </w:docPartPr>
      <w:docPartBody>
        <w:p w:rsidR="0005486B" w:rsidRDefault="0005486B">
          <w:pPr>
            <w:pStyle w:val="5A373C5816BA44CD8CA391815CA15ED6"/>
          </w:pPr>
          <w:r w:rsidRPr="00171FCA">
            <w:rPr>
              <w:rStyle w:val="Tekstvantijdelijkeaanduiding"/>
            </w:rPr>
            <w:t>Contactpersoon</w:t>
          </w:r>
        </w:p>
      </w:docPartBody>
    </w:docPart>
    <w:docPart>
      <w:docPartPr>
        <w:name w:val="8AEB33C7245346E4B797C9AB04C85A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51C735-E3F8-45EA-8426-E37335D2DB82}"/>
      </w:docPartPr>
      <w:docPartBody>
        <w:p w:rsidR="0005486B" w:rsidRDefault="0005486B">
          <w:pPr>
            <w:pStyle w:val="8AEB33C7245346E4B797C9AB04C85A6E"/>
          </w:pPr>
          <w:r w:rsidRPr="00AB6ED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189643B23AF43C992C4E421B0D341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7B0AC4-7803-4AD1-83C4-433AAB4B8411}"/>
      </w:docPartPr>
      <w:docPartBody>
        <w:p w:rsidR="0005486B" w:rsidRDefault="0005486B">
          <w:pPr>
            <w:pStyle w:val="C189643B23AF43C992C4E421B0D34159"/>
          </w:pPr>
          <w:r w:rsidRPr="00AB6ED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030D9FC1BD94A0F8DB560C358E7DC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E0C21F-0F8C-4C99-A626-A9D0857D18C0}"/>
      </w:docPartPr>
      <w:docPartBody>
        <w:p w:rsidR="0005486B" w:rsidRDefault="0005486B">
          <w:pPr>
            <w:pStyle w:val="6030D9FC1BD94A0F8DB560C358E7DC53"/>
          </w:pPr>
          <w:r w:rsidRPr="00D61963">
            <w:rPr>
              <w:rStyle w:val="Tekstvantijdelijkeaanduiding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86B"/>
    <w:rsid w:val="0005486B"/>
    <w:rsid w:val="001B5AC9"/>
    <w:rsid w:val="001D4FDD"/>
    <w:rsid w:val="0027595D"/>
    <w:rsid w:val="00370B75"/>
    <w:rsid w:val="00493F5F"/>
    <w:rsid w:val="004A7B8F"/>
    <w:rsid w:val="004B17EE"/>
    <w:rsid w:val="004C5C85"/>
    <w:rsid w:val="008F1B1A"/>
    <w:rsid w:val="00966AE9"/>
    <w:rsid w:val="00B93DD5"/>
    <w:rsid w:val="00D74F5E"/>
    <w:rsid w:val="00DF5759"/>
    <w:rsid w:val="00E22710"/>
    <w:rsid w:val="00FE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D3D1FB9282F74A148D80CF1429F6E113">
    <w:name w:val="D3D1FB9282F74A148D80CF1429F6E113"/>
  </w:style>
  <w:style w:type="paragraph" w:customStyle="1" w:styleId="0114A1BCE151471AB19F4170FC994ABB">
    <w:name w:val="0114A1BCE151471AB19F4170FC994ABB"/>
  </w:style>
  <w:style w:type="paragraph" w:customStyle="1" w:styleId="0CCDEBDCA08346F7B94A7ED0E5183B46">
    <w:name w:val="0CCDEBDCA08346F7B94A7ED0E5183B46"/>
  </w:style>
  <w:style w:type="paragraph" w:customStyle="1" w:styleId="556CD0D07A3344178395209FE7CA75F3">
    <w:name w:val="556CD0D07A3344178395209FE7CA75F3"/>
  </w:style>
  <w:style w:type="paragraph" w:customStyle="1" w:styleId="8395851B57D147ADBC2939E761574963">
    <w:name w:val="8395851B57D147ADBC2939E761574963"/>
  </w:style>
  <w:style w:type="paragraph" w:customStyle="1" w:styleId="91C92CB387BC430D8B14281800233B5A">
    <w:name w:val="91C92CB387BC430D8B14281800233B5A"/>
  </w:style>
  <w:style w:type="paragraph" w:customStyle="1" w:styleId="3A4422D06ECA433C9B7C84B66C598BFA">
    <w:name w:val="3A4422D06ECA433C9B7C84B66C598BFA"/>
  </w:style>
  <w:style w:type="paragraph" w:customStyle="1" w:styleId="5A373C5816BA44CD8CA391815CA15ED6">
    <w:name w:val="5A373C5816BA44CD8CA391815CA15ED6"/>
  </w:style>
  <w:style w:type="paragraph" w:customStyle="1" w:styleId="8AEB33C7245346E4B797C9AB04C85A6E">
    <w:name w:val="8AEB33C7245346E4B797C9AB04C85A6E"/>
  </w:style>
  <w:style w:type="paragraph" w:customStyle="1" w:styleId="C189643B23AF43C992C4E421B0D34159">
    <w:name w:val="C189643B23AF43C992C4E421B0D34159"/>
  </w:style>
  <w:style w:type="paragraph" w:customStyle="1" w:styleId="B12508BE4B904809A85EC4A8118F9E26">
    <w:name w:val="B12508BE4B904809A85EC4A8118F9E26"/>
  </w:style>
  <w:style w:type="paragraph" w:customStyle="1" w:styleId="6030D9FC1BD94A0F8DB560C358E7DC53">
    <w:name w:val="6030D9FC1BD94A0F8DB560C358E7DC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2a3f1e7-1ad8-4567-967d-700183da1d1b" xsi:nil="true"/>
    <lcf76f155ced4ddcb4097134ff3c332f xmlns="aacb7df8-672f-46f2-977f-893ce5cef86b">
      <Terms xmlns="http://schemas.microsoft.com/office/infopath/2007/PartnerControls"/>
    </lcf76f155ced4ddcb4097134ff3c332f>
  </documentManagement>
</p:properties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TemplafyFormConfiguration><![CDATA[{"formFields":[{"type":"textElementPlaceholder","name":"TextElement2","label":"Briefhoofd"},{"required":true,"placeholder":"","lines":1,"shareValue":true,"type":"textBox","name":"Onderwerp","label":"Onderwerp"},{"distinct":false,"hideIfNoUserInteractionRequired":false,"required":false,"autoSelectFirstOption":false,"shareValue":false,"type":"dropDown","dataSourceName":"AfsluitingDantumadiel","dataSourceFieldName":"Name","name":"Afsluiting","label":"Afsluiting"},{"type":"textElementPlaceholder","name":"TextElement1","label":"Afsluiting"}],"formDataEntries":[{"name":"Onderwerp","value":"pwZmMX9Kg6nKFgCtWy3qUQ=="}]}]]></TemplafyFormConfiguration>
</file>

<file path=customXml/item4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3CCF29AC71D4428C978BA42A6A441C" ma:contentTypeVersion="34" ma:contentTypeDescription="Een nieuw document maken." ma:contentTypeScope="" ma:versionID="7d158b9b3fd3ec60989cb2b3e32d5771">
  <xs:schema xmlns:xsd="http://www.w3.org/2001/XMLSchema" xmlns:xs="http://www.w3.org/2001/XMLSchema" xmlns:p="http://schemas.microsoft.com/office/2006/metadata/properties" xmlns:ns1="http://schemas.microsoft.com/sharepoint/v3" xmlns:ns2="aacb7df8-672f-46f2-977f-893ce5cef86b" xmlns:ns3="22a3f1e7-1ad8-4567-967d-700183da1d1b" targetNamespace="http://schemas.microsoft.com/office/2006/metadata/properties" ma:root="true" ma:fieldsID="b2ea9b1e2fb62c990773d12b5caa2323" ns1:_="" ns2:_="" ns3:_="">
    <xs:import namespace="http://schemas.microsoft.com/sharepoint/v3"/>
    <xs:import namespace="aacb7df8-672f-46f2-977f-893ce5cef86b"/>
    <xs:import namespace="22a3f1e7-1ad8-4567-967d-700183da1d1b"/>
    <xs:element name="properties">
      <xs:complexType>
        <xs:sequence>
          <xs:element name="documentManagement">
            <xs:complexType>
              <xs:all>
                <xs:element ref="ns2:MediaServiceMetadata" minOccurs="0"/>
                <xs:element ref="ns2:MediaServiceFastMetadata" minOccurs="0"/>
                <xs:element ref="ns2:MediaServiceAutoTags" minOccurs="0"/>
                <xs:element ref="ns2:MediaServiceDateTaken" minOccurs="0"/>
                <xs:element ref="ns2:MediaServiceLocation" minOccurs="0"/>
                <xs:element ref="ns2:MediaServiceOCR" minOccurs="0"/>
                <xs:element ref="ns3:SharedWithUsers" minOccurs="0"/>
                <xs:element ref="ns3:SharedWithDetails" minOccurs="0"/>
                <xs:element ref="ns2:MediaServiceGenerationTime" minOccurs="0"/>
                <xs:element ref="ns2:MediaServiceEventHashCode" minOccurs="0"/>
                <xs:element ref="ns1:_ip_UnifiedCompliancePolicyProperties" minOccurs="0"/>
                <xs:element ref="ns1:_ip_UnifiedCompliancePolicyUIAction" minOccurs="0"/>
                <xs:element ref="ns2:MediaServiceAutoKeyPoints" minOccurs="0"/>
                <xs:element ref="ns2:MediaServiceKeyPoints" minOccurs="0"/>
                <xs:element ref="ns2:MediaLengthInSeconds" minOccurs="0"/>
                <xs:element ref="ns2:lcf76f155ced4ddcb4097134ff3c332f" minOccurs="0"/>
                <xs:element ref="ns3:TaxCatchAll" minOccurs="0"/>
              </xs:all>
            </xs:complexType>
          </xs:element>
        </xs:sequence>
      </xs:complexType>
    </xs:element>
  </xs:schema>
  <xs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:import namespace="http://schemas.microsoft.com/office/2006/documentManagement/types"/>
    <xs:import namespace="http://schemas.microsoft.com/office/infopath/2007/PartnerControls"/>
    <xs:element name="_ip_UnifiedCompliancePolicyProperties" ma:index="18" nillable="true" ma:displayName="Eigenschappen van het geïntegreerd beleid voor naleving" ma:hidden="true" ma:internalName="_ip_UnifiedCompliancePolicyProperties">
      <xs:simpleType>
        <xs:restriction base="dms:Note"/>
      </xs:simpleType>
    </xs:element>
    <xs:element name="_ip_UnifiedCompliancePolicyUIAction" ma:index="19" nillable="true" ma:displayName="Actie van de gebruikersinterface van het geïntegreerd beleid voor naleving" ma:hidden="true" ma:internalName="_ip_UnifiedCompliancePolicyUIAction">
      <xs:simpleType>
        <xs:restriction base="dms:Text"/>
      </xs:simpleType>
    </xs:element>
  </xs:schema>
  <xs:schema xmlns:xsd="http://www.w3.org/2001/XMLSchema" xmlns:xs="http://www.w3.org/2001/XMLSchema" xmlns:dms="http://schemas.microsoft.com/office/2006/documentManagement/types" xmlns:pc="http://schemas.microsoft.com/office/infopath/2007/PartnerControls" targetNamespace="aacb7df8-672f-46f2-977f-893ce5cef86b" elementFormDefault="qualified">
    <xs:import namespace="http://schemas.microsoft.com/office/2006/documentManagement/types"/>
    <xs:import namespace="http://schemas.microsoft.com/office/infopath/2007/PartnerControls"/>
    <xs:element name="MediaServiceMetadata" ma:index="8" nillable="true" ma:displayName="MediaServiceMetadata" ma:hidden="true" ma:internalName="MediaServiceMetadata" ma:readOnly="true">
      <xs:simpleType>
        <xs:restriction base="dms:Note"/>
      </xs:simpleType>
    </xs:element>
    <xs:element name="MediaServiceFastMetadata" ma:index="9" nillable="true" ma:displayName="MediaServiceFastMetadata" ma:hidden="true" ma:internalName="MediaServiceFastMetadata" ma:readOnly="true">
      <xs:simpleType>
        <xs:restriction base="dms:Note"/>
      </xs:simpleType>
    </xs:element>
    <xs:element name="MediaServiceAutoTags" ma:index="10" nillable="true" ma:displayName="MediaServiceAutoTags" ma:internalName="MediaServiceAutoTags" ma:readOnly="true">
      <xs:simpleType>
        <xs:restriction base="dms:Text"/>
      </xs:simpleType>
    </xs:element>
    <xs:element name="MediaServiceDateTaken" ma:index="11" nillable="true" ma:displayName="MediaServiceDateTaken" ma:hidden="true" ma:internalName="MediaServiceDateTaken" ma:readOnly="true">
      <xs:simpleType>
        <xs:restriction base="dms:Text"/>
      </xs:simpleType>
    </xs:element>
    <xs:element name="MediaServiceLocation" ma:index="12" nillable="true" ma:displayName="MediaServiceLocation" ma:internalName="MediaServiceLocation" ma:readOnly="true">
      <xs:simpleType>
        <xs:restriction base="dms:Text"/>
      </xs:simpleType>
    </xs:element>
    <xs:element name="MediaServiceOCR" ma:index="13" nillable="true" ma:displayName="MediaServiceOCR" ma:internalName="MediaServiceOCR" ma:readOnly="true">
      <xs:simpleType>
        <xs:restriction base="dms:Note">
          <xs:maxLength value="255"/>
        </xs:restriction>
      </xs:simpleType>
    </xs:element>
    <xs:element name="MediaServiceGenerationTime" ma:index="16" nillable="true" ma:displayName="MediaServiceGenerationTime" ma:hidden="true" ma:internalName="MediaServiceGenerationTime" ma:readOnly="true">
      <xs:simpleType>
        <xs:restriction base="dms:Text"/>
      </xs:simpleType>
    </xs:element>
    <xs:element name="MediaServiceEventHashCode" ma:index="17" nillable="true" ma:displayName="MediaServiceEventHashCode" ma:hidden="true" ma:internalName="MediaServiceEventHashCode" ma:readOnly="true">
      <xs:simpleType>
        <xs:restriction base="dms:Text"/>
      </xs:simpleType>
    </xs:element>
    <xs:element name="MediaServiceAutoKeyPoints" ma:index="20" nillable="true" ma:displayName="MediaServiceAutoKeyPoints" ma:hidden="true" ma:internalName="MediaServiceAutoKeyPoints" ma:readOnly="true">
      <xs:simpleType>
        <xs:restriction base="dms:Note"/>
      </xs:simpleType>
    </xs:element>
    <xs:element name="MediaServiceKeyPoints" ma:index="21" nillable="true" ma:displayName="KeyPoints" ma:internalName="MediaServiceKeyPoints" ma:readOnly="true">
      <xs:simpleType>
        <xs:restriction base="dms:Note">
          <xs:maxLength value="255"/>
        </xs:restriction>
      </xs:simpleType>
    </xs:element>
    <xs:element name="MediaLengthInSeconds" ma:index="22" nillable="true" ma:displayName="Length (seconds)" ma:internalName="MediaLengthInSeconds" ma:readOnly="true">
      <xs:simpleType>
        <xs:restriction base="dms:Unknown"/>
      </xs:simpleType>
    </xs:element>
    <xs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abf9d911-60e3-4694-aed6-bc66dbc4cb50" ma:termSetId="09814cd3-568e-fe90-9814-8d621ff8fb84" ma:anchorId="fba54fb3-c3e1-fe81-a776-ca4b69148c4d" ma:open="true" ma:isKeyword="false">
      <xs:complexType>
        <xs:sequence>
          <xs:element ref="pc:Terms" minOccurs="0" maxOccurs="1"/>
        </xs:sequence>
      </xs:complexType>
    </xs:element>
  </xs:schema>
  <xs:schema xmlns:xsd="http://www.w3.org/2001/XMLSchema" xmlns:xs="http://www.w3.org/2001/XMLSchema" xmlns:dms="http://schemas.microsoft.com/office/2006/documentManagement/types" xmlns:pc="http://schemas.microsoft.com/office/infopath/2007/PartnerControls" targetNamespace="22a3f1e7-1ad8-4567-967d-700183da1d1b" elementFormDefault="qualified">
    <xs:import namespace="http://schemas.microsoft.com/office/2006/documentManagement/types"/>
    <xs:import namespace="http://schemas.microsoft.com/office/infopath/2007/PartnerControls"/>
    <xs:element name="SharedWithUsers" ma:index="14" nillable="true" ma:displayName="Gedeeld met" ma:internalName="SharedWithUsers" ma:readOnly="true">
      <xs:complexType>
        <xs:complexContent>
          <xs:extension base="dms:UserMulti">
            <xs:sequence>
              <xs:element name="UserInfo" minOccurs="0" maxOccurs="unbounded">
                <xs:complexType>
                  <xs:sequence>
                    <xs:element name="DisplayName" type="xsd:string" minOccurs="0"/>
                    <xs:element name="AccountId" type="dms:UserId" minOccurs="0" nillable="true"/>
                    <xs:element name="AccountType" type="xsd:string" minOccurs="0"/>
                  </xs:sequence>
                </xs:complexType>
              </xs:element>
            </xs:sequence>
          </xs:extension>
        </xs:complexContent>
      </xs:complexType>
    </xs:element>
    <xs:element name="SharedWithDetails" ma:index="15" nillable="true" ma:displayName="Gedeeld met details" ma:internalName="SharedWithDetails" ma:readOnly="true">
      <xs:simpleType>
        <xs:restriction base="dms:Note">
          <xs:maxLength value="255"/>
        </xs:restriction>
      </xs:simpleType>
    </xs:element>
    <xs:element name="TaxCatchAll" ma:index="25" nillable="true" ma:displayName="Taxonomy Catch All Column" ma:hidden="true" ma:list="{91fdf702-cf53-40c8-8dde-89d267aa3274}" ma:internalName="TaxCatchAll" ma:showField="CatchAllData" ma:web="22a3f1e7-1ad8-4567-967d-700183da1d1b">
      <xs:complexType>
        <xs:complexContent>
          <xs:extension base="dms:MultiChoiceLookup">
            <xs:sequence>
              <xs:element name="Value" type="dms:Lookup" maxOccurs="unbounded" minOccurs="0" nillable="true"/>
            </xs:sequence>
          </xs:extension>
        </xs:complexContent>
      </xs:complexType>
    </xs:element>
  </xs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TemplafyTextElementConfigurations xmlns:xsi="http://www.w3.org/2001/XMLSchema-instance" xmlns:xsd="http://www.w3.org/2001/XMLSchema">
  <TextElement ElementMetadataLinkId="aa19ef89-4f75-45f1-b1b3-fbc8f6f51139" TemplateId="803325795589161002">
    <TemplateConfiguration>{"elementsMetadata":[{"elementConfiguration":{"visibility":"{{IfElse(Form.ToonLogo, VisibilityType.Visible, VisibilityType.Hidden)}}","disableUpdates":false,"type":"group"},"type":"richTextContentControl","id":"82b054f6-5ff4-47fc-b2aa-e6d1d07875c3"},{"elementConfiguration":{"visibility":"{{IfElse(Form.ToonLogo, VisibilityType.Visible, VisibilityType.Hidden)}}","disableUpdates":false,"type":"group"},"type":"richTextContentControl","id":"bc21bb2c-22da-43fd-a083-00729ebab356"},{"elementConfiguration":{"binding":"{{FormatDateTime(Form.UwBriefVan,\"d MMMM yyyy\",\"nl-NL\")}}","removeAndKeepContent":false,"disableUpdates":false,"type":"text"},"type":"richTextContentControl","id":"dbe37d56-b73d-4a25-8947-70d65727deec"},{"elementConfiguration":{"binding":"{{Form.UwKenmerk}}","removeAndKeepContent":false,"disableUpdates":false,"type":"text"},"type":"richTextContentControl","id":"c3798e87-f11c-4a1e-9f95-f7a3100f2954"},{"elementConfiguration":{"binding":"{{Form.OnsKenmerk}}","removeAndKeepContent":false,"disableUpdates":false,"type":"text"},"type":"richTextContentControl","id":"6d54496a-4e29-4df8-8c64-9c813ce669d3"},{"elementConfiguration":{"binding":"{{UserProfile.VolledigeNaam}}","visibility":"","removeAndKeepContent":false,"disableUpdates":false,"type":"text"},"type":"richTextContentControl","id":"17ddf02f-f237-4ecb-ac3d-72aff8887494"},{"elementConfiguration":{"visibility":"{{IfElse(Equals(Form.Bijlagen,\"\"),VisibilityType.Hidden,VisibilityType.Visible)}}","disableUpdates":false,"type":"group"},"type":"richTextContentControl","id":"93d16b01-294b-4806-840e-93503804240f"},{"elementConfiguration":{"binding":"{{Form.Bijlagen}}","removeAndKeepContent":false,"disableUpdates":false,"type":"text"},"type":"richTextContentControl","id":"b7c371a5-d0fb-4555-a7b7-cc4c6aae9835"},{"elementConfiguration":{"binding":"{{FormatDateTime(Now(), \"d MMMM yyyy\", \"nl-NL\")}}","removeAndKeepContent":false,"disableUpdates":false,"type":"text"},"type":"richTextContentControl","id":"f0fb3d69-4fe4-47ad-a561-2951f60ddcc4"},{"elementConfiguration":{"binding":"{{FormatDateTime(Form.DatumVerzending,\"d MMMM yyyy\",\"nl-NL\")}}","removeAndKeepContent":false,"disableUpdates":false,"type":"text"},"type":"richTextContentControl","id":"8620bac5-d884-452e-b2c5-678da86ee3a0"},{"elementConfiguration":{"visibility":"{{IfElse(Equals(Form.Attentie.Name,\"\"),VisibilityType.Hidden,VisibilityType.Visible)}}","disableUpdates":false,"type":"group"},"type":"richTextContentControl","id":"5f83061b-24af-4ce0-b3d8-356233c2f913"},{"elementConfiguration":{"binding":"{{Form.Attentie.Name}}","removeAndKeepContent":false,"disableUpdates":false,"type":"text"},"type":"richTextContentControl","id":"2685f443-65eb-4e8e-b342-dafe7a53ac4a"},{"elementConfiguration":{"binding":"{{Form.Naam}}","visibility":"","removeAndKeepContent":false,"disableUpdates":false,"type":"text"},"type":"richTextContentControl","id":"29f837d9-af80-4937-a110-71bc0f61c857"},{"elementConfiguration":{"visibility":"{{IfElse(Equals(Form.Contactpersoon,\"\"),VisibilityType.Hidden,VisibilityType.Visible)}}","disableUpdates":false,"type":"group"},"type":"richTextContentControl","id":"ff071e6a-08b5-4372-8c33-575560dce900"},{"elementConfiguration":{"binding":"{{Form.Contactpersoon}}","visibility":"","removeAndKeepContent":false,"disableUpdates":false,"type":"text"},"type":"richTextContentControl","id":"97de4def-4128-4ab7-b46d-b7e75c3f8a5b"},{"elementConfiguration":{"binding":"{{Form.Adres}}","removeAndKeepContent":false,"disableUpdates":false,"type":"text"},"type":"richTextContentControl","id":"6c0aad71-3ead-4d28-9148-e549cf4568eb"},{"elementConfiguration":{"binding":"{{Form.Postcode}}","removeAndKeepContent":false,"disableUpdates":false,"type":"text"},"type":"richTextContentControl","id":"bbc5b5e1-6e97-49e4-8bca-e83e48ecd730"},{"elementConfiguration":{"binding":"{{Form.Woonplaats}}","removeAndKeepContent":false,"disableUpdates":false,"type":"text"},"type":"richTextContentControl","id":"164fc1f8-2579-4882-8da6-c644b35a3741"},{"elementConfiguration":{"binding":"{{Form.Onderwerp}}","removeAndKeepContent":false,"disableUpdates":false,"type":"text"},"type":"richTextContentControl","id":"8749b694-3789-440f-a2c0-6bee252375a0"},{"elementConfiguration":{"binding":"{{Form.Aanhef}}","visibility":"","removeAndKeepContent":false,"disableUpdates":false,"type":"text"},"type":"richTextContentControl","id":"d3129757-d0a8-4d97-9190-2f49c5e1e606"}],"transformationConfigurations":[],"enableDocumentContentUpdater":true,"version":"2.0"}</TemplateConfiguration>
    <FormConfiguration>{"formFields":[{"defaultValue":{"fixedValue":false},"helpTexts":{},"spacing":{},"shareValue":false,"type":"checkBox","name":"ToonLogo","label":"Toon logo"},{"type":"heading","name":"Adresgegevens","label":"Adressering"},{"distinct":false,"hideIfNoUserInteractionRequired":false,"required":false,"autoSelectFirstOption":false,"shareValue":false,"type":"dropDown","dataSourceName":"AangetekendPersoonlijk","dataSourceFieldName":"Name","name":"Attentie","label":"Attentie"},{"required":false,"placeholder":"","lines":1,"shareValue":false,"type":"textBox","name":"Naam","label":"Naam"},{"required":false,"placeholder":"","lines":1,"shareValue":false,"type":"textBox","name":"Contactpersoon","label":"Contactpersoon"},{"required":false,"placeholder":"","lines":1,"shareValue":false,"type":"textBox","name":"Adres","label":"Adres"},{"required":false,"maxLength":7,"placeholder":"","lines":1,"shareValue":false,"type":"textBox","name":"Postcode","label":"Postcode"},{"required":false,"placeholder":"","lines":1,"shareValue":false,"type":"textBox","name":"Woonplaats","label":"Woonplaats"},{"required":false,"placeholder":"","lines":1,"shareValue":true,"type":"textBox","name":"Aanhef","label":"Aanhef"},{"type":"heading","name":"Briefgegevens","label":"Briefkenmerken"},{"required":true,"placeholder":"","lines":1,"helpTexts":{"postfix":"Het Onderwerp wordt weggeschreven als Documentomschrijving bij het document in de zaak."},"shareValue":true,"type":"textBox","name":"Onderwerp","label":"Onderwerp"},{"required":false,"shareValue":false,"type":"datePicker","name":"UwBriefVan","label":"Uw brief van"},{"required":false,"placeholder":"","lines":1,"shareValue":false,"type":"textBox","name":"UwKenmerk","label":"Uw kenmerk"},{"required":true,"placeholder":"","lines":1,"shareValue":false,"type":"textBox","name":"OnsKenmerk","label":"Ons kenmerk"},{"required":false,"placeholder":"","lines":1,"shareValue":false,"type":"textBox","name":"Bijlagen","label":"Bijlage(n)"},{"required":true,"helpTexts":{"postfix":"Wordt ingevuld door het KKS bij verzending van de brief"},"shareValue":false,"type":"datePicker","name":"DatumVerzending","label":"Datum verzending"}],"formDataEntries":[{"name":"ToonLogo","value":"BOjXpTvOBLRxQDeOuBMIqQ=="},{"name":"Onderwerp","value":"pwZmMX9Kg6nKFgCtWy3qUQ=="},{"name":"OnsKenmerk","value":"vQIG0CXjxsSIP2L0/W3viQ=="},{"name":"DatumVerzending","value":"UuIeiYC0ce3rPjfu0gnMMQ=="}]}</FormConfiguration>
  </TextElement>
</TemplafyTextElementConfigurations>
</file>

<file path=customXml/item7.xml><?xml version="1.0" encoding="utf-8"?>
<TemplafyTemplateConfiguration><![CDATA[{"elementsMetadata":[{"elementConfiguration":{"assetId":"803325795589161002","visibility":"","textElementPlaceholderName":"TextElement2","replaceOnUpdate":false,"type":"textElement"},"type":"richTextContentControl","id":"aa19ef89-4f75-45f1-b1b3-fbc8f6f51139"},{"elementConfiguration":{"assetId":"{{Form.Afsluiting.AssetID}}","textElementPlaceholderName":"TextElement1","replaceOnUpdate":true,"type":"textElement"},"type":"richTextContentControl","id":"6842c5f6-e347-4dec-98b4-a27c4e112037"}],"transformationConfigurations":[],"templateName":"Algemene brief DA","templateDescription":"","enableDocumentContentUpdater":true,"version":"2.0"}]]></TemplafyTemplateConfiguration>
</file>

<file path=customXml/itemProps1.xml><?xml version="1.0" encoding="utf-8"?>
<ds:datastoreItem xmlns:ds="http://schemas.openxmlformats.org/officeDocument/2006/customXml" ds:itemID="{32AF8B27-B7BD-48B9-A84C-1438D70F55F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2a3f1e7-1ad8-4567-967d-700183da1d1b"/>
    <ds:schemaRef ds:uri="aacb7df8-672f-46f2-977f-893ce5cef86b"/>
  </ds:schemaRefs>
</ds:datastoreItem>
</file>

<file path=customXml/itemProps2.xml><?xml version="1.0" encoding="utf-8"?>
<ds:datastoreItem xmlns:ds="http://schemas.openxmlformats.org/officeDocument/2006/customXml" ds:itemID="{7C83C4F5-288F-4887-BCBD-3A14E03D31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17EF15-DEF7-43DB-A416-EFCC9D29F826}">
  <ds:schemaRefs/>
</ds:datastoreItem>
</file>

<file path=customXml/itemProps4.xml><?xml version="1.0" encoding="utf-8"?>
<ds:datastoreItem xmlns:ds="http://schemas.openxmlformats.org/officeDocument/2006/customXml" ds:itemID="{DF3DEA3C-2C1A-43FF-B7BE-E41000C49CC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42E112B-124E-4F3B-BC60-E3BD1C309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acb7df8-672f-46f2-977f-893ce5cef86b"/>
    <ds:schemaRef ds:uri="22a3f1e7-1ad8-4567-967d-700183da1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43847FB-56FE-443B-AABB-35DA2626C1C7}">
  <ds:schemaRefs>
    <ds:schemaRef ds:uri="http://www.w3.org/2001/XMLSchema"/>
  </ds:schemaRefs>
</ds:datastoreItem>
</file>

<file path=customXml/itemProps7.xml><?xml version="1.0" encoding="utf-8"?>
<ds:datastoreItem xmlns:ds="http://schemas.openxmlformats.org/officeDocument/2006/customXml" ds:itemID="{39E09EC1-7DEB-4926-A3AD-EB78996E10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Algemene brief DA</Template>
  <TotalTime>29</TotalTime>
  <Pages>1</Pages>
  <Words>400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DDFK</Company>
  <LinksUpToDate>false</LinksUpToDate>
  <CharactersWithSpaces>2596</CharactersWithSpaces>
  <SharedDoc>false</SharedDoc>
  <HLinks>
    <vt:vector size="6" baseType="variant">
      <vt:variant>
        <vt:i4>196655</vt:i4>
      </vt:variant>
      <vt:variant>
        <vt:i4>42</vt:i4>
      </vt:variant>
      <vt:variant>
        <vt:i4>0</vt:i4>
      </vt:variant>
      <vt:variant>
        <vt:i4>5</vt:i4>
      </vt:variant>
      <vt:variant>
        <vt:lpwstr>mailto:post@dantumadiel.eu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Boetes, Jantyne</dc:creator>
  <cp:lastModifiedBy>Strating, Ina</cp:lastModifiedBy>
  <cp:revision>6</cp:revision>
  <dcterms:created xsi:type="dcterms:W3CDTF">2026-09-10T14:15:00Z</dcterms:created>
  <dcterms:modified xsi:type="dcterms:W3CDTF">2026-09-10T15:15:00Z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0x0101009C3CCF29AC71D4428C978BA42A6A441C</vt:lpwstr>
  </property>
  <property fmtid="{D5CDD505-2E9C-101B-9397-08002B2CF9AE}" pid="3" name="TemplafyTenantId">
    <vt:lpwstr>ssc</vt:lpwstr>
  </property>
  <property fmtid="{D5CDD505-2E9C-101B-9397-08002B2CF9AE}" pid="4" name="TemplafyTemplateId">
    <vt:lpwstr>828718166766780856</vt:lpwstr>
  </property>
  <property fmtid="{D5CDD505-2E9C-101B-9397-08002B2CF9AE}" pid="5" name="TemplafyUserProfileId">
    <vt:lpwstr>818892381810065727</vt:lpwstr>
  </property>
  <property fmtid="{D5CDD505-2E9C-101B-9397-08002B2CF9AE}" pid="6" name="TemplafyFromBlank">
    <vt:bool>false</vt:bool>
  </property>
</Properties>
</file>