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C7570" w14:textId="735CB87C" w:rsidR="006D4890" w:rsidRPr="00F642AC" w:rsidRDefault="009C3FA7">
      <w:pPr>
        <w:rPr>
          <w:rFonts w:ascii="Arial" w:hAnsi="Arial" w:cs="Arial"/>
          <w:b/>
          <w:bCs/>
          <w:sz w:val="24"/>
          <w:szCs w:val="24"/>
        </w:rPr>
      </w:pPr>
      <w:r w:rsidRPr="00F642AC">
        <w:rPr>
          <w:rFonts w:ascii="Arial" w:hAnsi="Arial" w:cs="Arial"/>
          <w:b/>
          <w:bCs/>
          <w:sz w:val="24"/>
          <w:szCs w:val="24"/>
        </w:rPr>
        <w:t>INSCHRIJFFORMULIER PACHT AGRARISCHE GROND</w:t>
      </w:r>
    </w:p>
    <w:tbl>
      <w:tblPr>
        <w:tblStyle w:val="Tabelraster"/>
        <w:tblW w:w="8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72"/>
        <w:gridCol w:w="6671"/>
      </w:tblGrid>
      <w:tr w:rsidR="00F642AC" w:rsidRPr="001A0100" w14:paraId="7035EF2F" w14:textId="77777777" w:rsidTr="00F642AC">
        <w:tc>
          <w:tcPr>
            <w:tcW w:w="8928" w:type="dxa"/>
            <w:gridSpan w:val="3"/>
          </w:tcPr>
          <w:p w14:paraId="2DBB08CF" w14:textId="77777777" w:rsidR="00F642AC" w:rsidRDefault="00F642AC" w:rsidP="00357A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4DBC18" w14:textId="29F5D02F" w:rsidR="00F642AC" w:rsidRPr="001A0100" w:rsidRDefault="00F642AC" w:rsidP="00357A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01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Gegevens </w:t>
            </w:r>
            <w:r w:rsidR="00BF1572">
              <w:rPr>
                <w:rFonts w:ascii="Arial" w:hAnsi="Arial" w:cs="Arial"/>
                <w:b/>
                <w:bCs/>
                <w:sz w:val="20"/>
                <w:szCs w:val="20"/>
              </w:rPr>
              <w:t>inschrijv</w:t>
            </w:r>
            <w:r w:rsidRPr="001A0100">
              <w:rPr>
                <w:rFonts w:ascii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642AC" w:rsidRPr="001A0100" w14:paraId="65CA9623" w14:textId="77777777" w:rsidTr="00BF1572">
        <w:tc>
          <w:tcPr>
            <w:tcW w:w="1985" w:type="dxa"/>
          </w:tcPr>
          <w:p w14:paraId="6025D1B0" w14:textId="77777777" w:rsidR="00F642AC" w:rsidRPr="001A0100" w:rsidRDefault="00F642AC" w:rsidP="00357A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EA3145" w14:textId="1DF2EFFA" w:rsidR="00F642AC" w:rsidRPr="001A0100" w:rsidRDefault="00F642AC" w:rsidP="00357A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Bedrijfsn</w:t>
            </w:r>
            <w:r w:rsidRPr="001A0100">
              <w:rPr>
                <w:rFonts w:ascii="Arial" w:hAnsi="Arial" w:cs="Arial"/>
                <w:sz w:val="20"/>
                <w:szCs w:val="20"/>
              </w:rPr>
              <w:t>aam</w:t>
            </w:r>
          </w:p>
        </w:tc>
        <w:tc>
          <w:tcPr>
            <w:tcW w:w="272" w:type="dxa"/>
          </w:tcPr>
          <w:p w14:paraId="2470DFDC" w14:textId="77777777" w:rsidR="00F642AC" w:rsidRPr="001A0100" w:rsidRDefault="00F642AC" w:rsidP="00357A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48D2D1" w14:textId="77777777" w:rsidR="00F642AC" w:rsidRPr="001A0100" w:rsidRDefault="00F642AC" w:rsidP="00357AFF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671" w:type="dxa"/>
          </w:tcPr>
          <w:p w14:paraId="19CC51E0" w14:textId="77777777" w:rsidR="00F642AC" w:rsidRPr="001A0100" w:rsidRDefault="00F642AC" w:rsidP="00357A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6DCFD2" w14:textId="0BED0EC2" w:rsidR="00F642AC" w:rsidRPr="001A0100" w:rsidRDefault="00F642AC" w:rsidP="00357AFF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>____________________________________________________</w:t>
            </w:r>
          </w:p>
        </w:tc>
      </w:tr>
      <w:tr w:rsidR="00F642AC" w:rsidRPr="001A0100" w14:paraId="1B089DA9" w14:textId="77777777" w:rsidTr="00BF1572">
        <w:tc>
          <w:tcPr>
            <w:tcW w:w="1985" w:type="dxa"/>
          </w:tcPr>
          <w:p w14:paraId="1B8BBD4F" w14:textId="7777777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2F55F8" w14:textId="5AEA2D7B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72" w:type="dxa"/>
          </w:tcPr>
          <w:p w14:paraId="64DFA0D9" w14:textId="7777777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7A3E66" w14:textId="722A8483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671" w:type="dxa"/>
          </w:tcPr>
          <w:p w14:paraId="642A9411" w14:textId="7777777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503B88" w14:textId="05DB8048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>____________________________________________________</w:t>
            </w:r>
          </w:p>
        </w:tc>
      </w:tr>
      <w:tr w:rsidR="00F642AC" w:rsidRPr="001A0100" w14:paraId="32661A92" w14:textId="77777777" w:rsidTr="00BF1572">
        <w:tc>
          <w:tcPr>
            <w:tcW w:w="1985" w:type="dxa"/>
          </w:tcPr>
          <w:p w14:paraId="3CFC84C7" w14:textId="7777777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1E3DB5" w14:textId="4BEA08EA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 xml:space="preserve">PC en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0100">
              <w:rPr>
                <w:rFonts w:ascii="Arial" w:hAnsi="Arial" w:cs="Arial"/>
                <w:sz w:val="20"/>
                <w:szCs w:val="20"/>
              </w:rPr>
              <w:t>woonplaats</w:t>
            </w:r>
          </w:p>
        </w:tc>
        <w:tc>
          <w:tcPr>
            <w:tcW w:w="272" w:type="dxa"/>
          </w:tcPr>
          <w:p w14:paraId="17C9ECF2" w14:textId="7777777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B94F24" w14:textId="3893B31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671" w:type="dxa"/>
          </w:tcPr>
          <w:p w14:paraId="154A5585" w14:textId="7777777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1BBE73" w14:textId="14D6CFC1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>____________________________________________________</w:t>
            </w:r>
          </w:p>
        </w:tc>
      </w:tr>
      <w:tr w:rsidR="00F642AC" w:rsidRPr="001A0100" w14:paraId="07935EED" w14:textId="77777777" w:rsidTr="00BF1572">
        <w:tc>
          <w:tcPr>
            <w:tcW w:w="1985" w:type="dxa"/>
          </w:tcPr>
          <w:p w14:paraId="53709BBE" w14:textId="7777777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6C1775" w14:textId="2213A1DD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>Emailadres</w:t>
            </w:r>
          </w:p>
        </w:tc>
        <w:tc>
          <w:tcPr>
            <w:tcW w:w="272" w:type="dxa"/>
          </w:tcPr>
          <w:p w14:paraId="66356CF4" w14:textId="7777777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C1A5AD" w14:textId="2AA1CC65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671" w:type="dxa"/>
          </w:tcPr>
          <w:p w14:paraId="1C2B0CEB" w14:textId="7777777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BC6C4B" w14:textId="0A38497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>____________________________________________________</w:t>
            </w:r>
          </w:p>
        </w:tc>
      </w:tr>
      <w:tr w:rsidR="00F642AC" w:rsidRPr="001A0100" w14:paraId="4F6B4237" w14:textId="77777777" w:rsidTr="00BF1572">
        <w:tc>
          <w:tcPr>
            <w:tcW w:w="1985" w:type="dxa"/>
          </w:tcPr>
          <w:p w14:paraId="759D1A99" w14:textId="7777777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FAC558" w14:textId="77777777" w:rsidR="00F642AC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>Telefoonnummer</w:t>
            </w:r>
          </w:p>
          <w:p w14:paraId="6F8E6370" w14:textId="77777777" w:rsidR="00F642AC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669FCE" w14:textId="77777777" w:rsidR="00F642AC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KvK-nummer   </w:t>
            </w:r>
          </w:p>
          <w:p w14:paraId="47221EF7" w14:textId="77777777" w:rsidR="00F642AC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BA41BF" w14:textId="7256E3B8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Relatienr. RVO    </w:t>
            </w:r>
          </w:p>
        </w:tc>
        <w:tc>
          <w:tcPr>
            <w:tcW w:w="272" w:type="dxa"/>
          </w:tcPr>
          <w:p w14:paraId="07FFA79D" w14:textId="7777777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CCD56B" w14:textId="77777777" w:rsidR="00F642AC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3B8BBA6" w14:textId="77777777" w:rsidR="00F642AC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626EAA" w14:textId="77777777" w:rsidR="00F642AC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CF76EBB" w14:textId="77777777" w:rsidR="00F642AC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5A3A2A" w14:textId="4B5FC9DC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671" w:type="dxa"/>
          </w:tcPr>
          <w:p w14:paraId="7754FF79" w14:textId="77777777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3CE4A7" w14:textId="77777777" w:rsidR="00F642AC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 w:rsidRPr="001A0100">
              <w:rPr>
                <w:rFonts w:ascii="Arial" w:hAnsi="Arial" w:cs="Arial"/>
                <w:sz w:val="20"/>
                <w:szCs w:val="20"/>
              </w:rPr>
              <w:t>____________________________________________________</w:t>
            </w:r>
          </w:p>
          <w:p w14:paraId="3D2532EB" w14:textId="77777777" w:rsidR="00F642AC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D6CC44" w14:textId="22FD6C6E" w:rsidR="00F642AC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</w:t>
            </w:r>
          </w:p>
          <w:p w14:paraId="34FB9A4C" w14:textId="77777777" w:rsidR="00F642AC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5AE0B5" w14:textId="2AEBC94F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</w:t>
            </w:r>
          </w:p>
        </w:tc>
      </w:tr>
      <w:tr w:rsidR="00F642AC" w:rsidRPr="001A0100" w14:paraId="2749AEF1" w14:textId="77777777" w:rsidTr="00BF1572">
        <w:tc>
          <w:tcPr>
            <w:tcW w:w="1985" w:type="dxa"/>
          </w:tcPr>
          <w:p w14:paraId="5CDA0F54" w14:textId="7EE61251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</w:tcPr>
          <w:p w14:paraId="52FE20AA" w14:textId="27F1B629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71" w:type="dxa"/>
          </w:tcPr>
          <w:p w14:paraId="50C817E6" w14:textId="0461687A" w:rsidR="00F642AC" w:rsidRPr="001A0100" w:rsidRDefault="00F642AC" w:rsidP="00F642A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3A7F5B" w14:textId="77777777" w:rsidR="00BF1572" w:rsidRDefault="00BF1572">
      <w:pPr>
        <w:rPr>
          <w:rFonts w:ascii="Arial" w:hAnsi="Arial" w:cs="Arial"/>
          <w:sz w:val="20"/>
          <w:szCs w:val="20"/>
        </w:rPr>
      </w:pPr>
    </w:p>
    <w:p w14:paraId="70D9F577" w14:textId="189383F8" w:rsidR="009C3FA7" w:rsidRPr="00BF1572" w:rsidRDefault="00BF1572">
      <w:pPr>
        <w:rPr>
          <w:rFonts w:ascii="Arial" w:hAnsi="Arial" w:cs="Arial"/>
          <w:sz w:val="20"/>
          <w:szCs w:val="20"/>
        </w:rPr>
      </w:pPr>
      <w:r w:rsidRPr="00BF1572">
        <w:rPr>
          <w:rFonts w:ascii="Arial" w:hAnsi="Arial" w:cs="Arial"/>
          <w:sz w:val="20"/>
          <w:szCs w:val="20"/>
        </w:rPr>
        <w:t>Verklaart/verklaren hierbij in aanmerking te willen komen voor</w:t>
      </w:r>
      <w:r>
        <w:rPr>
          <w:rFonts w:ascii="Arial" w:hAnsi="Arial" w:cs="Arial"/>
          <w:sz w:val="20"/>
          <w:szCs w:val="20"/>
        </w:rPr>
        <w:t xml:space="preserve"> </w:t>
      </w:r>
      <w:r w:rsidRPr="00BF1572">
        <w:rPr>
          <w:rFonts w:ascii="Arial" w:hAnsi="Arial" w:cs="Arial"/>
          <w:sz w:val="20"/>
          <w:szCs w:val="20"/>
        </w:rPr>
        <w:t>perceel/percelen</w:t>
      </w:r>
      <w:r>
        <w:rPr>
          <w:rFonts w:ascii="Arial" w:hAnsi="Arial" w:cs="Arial"/>
          <w:sz w:val="20"/>
          <w:szCs w:val="20"/>
        </w:rPr>
        <w:t>:</w:t>
      </w:r>
    </w:p>
    <w:p w14:paraId="6080FD8C" w14:textId="1112F12A" w:rsidR="009C3FA7" w:rsidRDefault="009C3FA7">
      <w:pPr>
        <w:rPr>
          <w:rFonts w:ascii="Arial" w:hAnsi="Arial" w:cs="Arial"/>
          <w:sz w:val="20"/>
          <w:szCs w:val="20"/>
        </w:rPr>
      </w:pPr>
      <w:r w:rsidRPr="00BF1572">
        <w:rPr>
          <w:rFonts w:ascii="Arial" w:hAnsi="Arial" w:cs="Arial"/>
          <w:sz w:val="20"/>
          <w:szCs w:val="20"/>
        </w:rPr>
        <w:t>Gemeente ______________________ sectie ___ nummer(s) _______________</w:t>
      </w:r>
    </w:p>
    <w:p w14:paraId="495020A7" w14:textId="77777777" w:rsidR="00BF1572" w:rsidRDefault="00BF1572">
      <w:pPr>
        <w:rPr>
          <w:rFonts w:ascii="Arial" w:hAnsi="Arial" w:cs="Arial"/>
          <w:sz w:val="20"/>
          <w:szCs w:val="20"/>
        </w:rPr>
      </w:pPr>
    </w:p>
    <w:p w14:paraId="07A266D4" w14:textId="0D6C8732" w:rsidR="00BF1572" w:rsidRPr="00BF1572" w:rsidRDefault="00BF1572" w:rsidP="00BF1572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</w:t>
      </w:r>
      <w:r w:rsidRPr="00BF1572">
        <w:rPr>
          <w:rFonts w:ascii="Arial" w:hAnsi="Arial" w:cs="Arial"/>
          <w:sz w:val="20"/>
          <w:szCs w:val="20"/>
        </w:rPr>
        <w:t xml:space="preserve">er verklaart er mee bekend te zijn dat deze inschrijving bindend en persoonlijk is en dat hierop </w:t>
      </w:r>
      <w:r>
        <w:rPr>
          <w:rFonts w:ascii="Arial" w:hAnsi="Arial" w:cs="Arial"/>
          <w:sz w:val="20"/>
          <w:szCs w:val="20"/>
        </w:rPr>
        <w:t>de op de website vermelde pachtvoorwaarden van toepas</w:t>
      </w:r>
      <w:r w:rsidRPr="00BF1572">
        <w:rPr>
          <w:rFonts w:ascii="Arial" w:hAnsi="Arial" w:cs="Arial"/>
          <w:sz w:val="20"/>
          <w:szCs w:val="20"/>
        </w:rPr>
        <w:t>sing zijn</w:t>
      </w:r>
      <w:r>
        <w:rPr>
          <w:rFonts w:ascii="Arial" w:hAnsi="Arial" w:cs="Arial"/>
          <w:sz w:val="20"/>
          <w:szCs w:val="20"/>
        </w:rPr>
        <w:t>.</w:t>
      </w:r>
      <w:r w:rsidRPr="00BF1572">
        <w:rPr>
          <w:rFonts w:ascii="Arial" w:hAnsi="Arial" w:cs="Arial"/>
          <w:sz w:val="20"/>
          <w:szCs w:val="20"/>
        </w:rPr>
        <w:t xml:space="preserve"> </w:t>
      </w:r>
      <w:bookmarkStart w:id="0" w:name="_Hlk126173594"/>
    </w:p>
    <w:bookmarkEnd w:id="0"/>
    <w:p w14:paraId="135A1F7D" w14:textId="2E7C5EA6" w:rsidR="00BF1572" w:rsidRDefault="00BF1572" w:rsidP="00BF1572">
      <w:pPr>
        <w:pStyle w:val="Geenafstand"/>
        <w:jc w:val="both"/>
        <w:rPr>
          <w:rFonts w:cs="Arial"/>
          <w:szCs w:val="20"/>
        </w:rPr>
      </w:pPr>
      <w:r>
        <w:rPr>
          <w:rFonts w:cs="Arial"/>
          <w:szCs w:val="20"/>
        </w:rPr>
        <w:t>D</w:t>
      </w:r>
      <w:r w:rsidRPr="00BF1572">
        <w:rPr>
          <w:rFonts w:cs="Arial"/>
          <w:szCs w:val="20"/>
        </w:rPr>
        <w:t xml:space="preserve">it inschrijfformulier </w:t>
      </w:r>
      <w:r>
        <w:rPr>
          <w:rFonts w:cs="Arial"/>
          <w:szCs w:val="20"/>
        </w:rPr>
        <w:t xml:space="preserve">dient </w:t>
      </w:r>
      <w:r w:rsidRPr="00BF1572">
        <w:rPr>
          <w:rFonts w:cs="Arial"/>
          <w:szCs w:val="20"/>
        </w:rPr>
        <w:t xml:space="preserve">uiterlijk op </w:t>
      </w:r>
      <w:r>
        <w:rPr>
          <w:rFonts w:cs="Arial"/>
          <w:b/>
          <w:bCs/>
          <w:szCs w:val="20"/>
        </w:rPr>
        <w:t>30 november</w:t>
      </w:r>
      <w:r w:rsidRPr="00BF1572">
        <w:rPr>
          <w:rFonts w:cs="Arial"/>
          <w:szCs w:val="20"/>
        </w:rPr>
        <w:t xml:space="preserve"> </w:t>
      </w:r>
      <w:r w:rsidRPr="00BF1572">
        <w:rPr>
          <w:rFonts w:cs="Arial"/>
          <w:b/>
          <w:bCs/>
          <w:szCs w:val="20"/>
        </w:rPr>
        <w:t>2026</w:t>
      </w:r>
      <w:r w:rsidRPr="00BF1572">
        <w:rPr>
          <w:rFonts w:cs="Arial"/>
          <w:szCs w:val="20"/>
        </w:rPr>
        <w:t xml:space="preserve"> door de gemeente </w:t>
      </w:r>
      <w:r>
        <w:rPr>
          <w:rFonts w:cs="Arial"/>
          <w:szCs w:val="20"/>
        </w:rPr>
        <w:t>te zijn</w:t>
      </w:r>
      <w:r w:rsidRPr="00BF1572">
        <w:rPr>
          <w:rFonts w:cs="Arial"/>
          <w:szCs w:val="20"/>
        </w:rPr>
        <w:t xml:space="preserve"> ontvangen</w:t>
      </w:r>
      <w:r>
        <w:rPr>
          <w:rFonts w:cs="Arial"/>
          <w:szCs w:val="20"/>
        </w:rPr>
        <w:t xml:space="preserve">. </w:t>
      </w:r>
      <w:r w:rsidRPr="00BF1572">
        <w:rPr>
          <w:rFonts w:cs="Arial"/>
          <w:szCs w:val="20"/>
        </w:rPr>
        <w:t xml:space="preserve">Over </w:t>
      </w:r>
      <w:r>
        <w:rPr>
          <w:rFonts w:cs="Arial"/>
          <w:szCs w:val="20"/>
        </w:rPr>
        <w:t>de uitkomst z</w:t>
      </w:r>
      <w:r w:rsidRPr="00BF1572">
        <w:rPr>
          <w:rFonts w:cs="Arial"/>
          <w:szCs w:val="20"/>
        </w:rPr>
        <w:t xml:space="preserve">ult u </w:t>
      </w:r>
      <w:r>
        <w:rPr>
          <w:rFonts w:cs="Arial"/>
          <w:szCs w:val="20"/>
        </w:rPr>
        <w:t xml:space="preserve">uiterlijk </w:t>
      </w:r>
      <w:r>
        <w:rPr>
          <w:rFonts w:cs="Arial"/>
          <w:b/>
          <w:bCs/>
          <w:szCs w:val="20"/>
        </w:rPr>
        <w:t xml:space="preserve">21 december 2026 </w:t>
      </w:r>
      <w:r>
        <w:rPr>
          <w:rFonts w:cs="Arial"/>
          <w:szCs w:val="20"/>
        </w:rPr>
        <w:t>worden geïnformeerd.</w:t>
      </w:r>
    </w:p>
    <w:p w14:paraId="7C4F9A92" w14:textId="0024AE85" w:rsidR="00BF1572" w:rsidRPr="00BF1572" w:rsidRDefault="00BF1572" w:rsidP="00BF1572">
      <w:pPr>
        <w:pStyle w:val="Geenafstand"/>
        <w:jc w:val="both"/>
        <w:rPr>
          <w:rFonts w:cs="Arial"/>
          <w:szCs w:val="20"/>
        </w:rPr>
      </w:pPr>
    </w:p>
    <w:p w14:paraId="14E9BECA" w14:textId="1A47D8B2" w:rsidR="00BF1572" w:rsidRPr="00BF1572" w:rsidRDefault="00BF1572" w:rsidP="00BF1572">
      <w:pPr>
        <w:pStyle w:val="Geenafstand"/>
        <w:rPr>
          <w:rFonts w:cs="Arial"/>
          <w:szCs w:val="20"/>
        </w:rPr>
      </w:pPr>
      <w:r w:rsidRPr="00BF1572">
        <w:rPr>
          <w:rFonts w:cs="Arial"/>
          <w:szCs w:val="20"/>
        </w:rPr>
        <w:t xml:space="preserve">Het ingevulde inschrijfformulier kunt u mailen naar </w:t>
      </w:r>
      <w:r w:rsidRPr="00BF1572">
        <w:rPr>
          <w:rFonts w:cs="Arial"/>
          <w:b/>
          <w:bCs/>
          <w:szCs w:val="20"/>
        </w:rPr>
        <w:t>grondzaken@dantumadiel.frl</w:t>
      </w:r>
    </w:p>
    <w:p w14:paraId="664906A6" w14:textId="77777777" w:rsidR="00BF1572" w:rsidRPr="001A0100" w:rsidRDefault="00BF1572" w:rsidP="00BF1572">
      <w:pPr>
        <w:pStyle w:val="Geenafstand"/>
        <w:rPr>
          <w:rFonts w:cs="Arial"/>
          <w:szCs w:val="20"/>
        </w:rPr>
      </w:pPr>
    </w:p>
    <w:p w14:paraId="1A910225" w14:textId="77777777" w:rsidR="00BF1572" w:rsidRPr="001A0100" w:rsidRDefault="00BF1572" w:rsidP="00BF1572">
      <w:pPr>
        <w:pStyle w:val="Geenafstand"/>
        <w:rPr>
          <w:rFonts w:cs="Arial"/>
          <w:szCs w:val="20"/>
        </w:rPr>
      </w:pPr>
    </w:p>
    <w:p w14:paraId="480C183D" w14:textId="62BEF883" w:rsidR="00BF1572" w:rsidRPr="001A0100" w:rsidRDefault="00BF1572" w:rsidP="00BF1572">
      <w:pPr>
        <w:pStyle w:val="Geenafstand"/>
        <w:jc w:val="both"/>
        <w:rPr>
          <w:rFonts w:cs="Arial"/>
          <w:szCs w:val="20"/>
        </w:rPr>
      </w:pPr>
      <w:r w:rsidRPr="001A0100">
        <w:rPr>
          <w:rFonts w:cs="Arial"/>
          <w:szCs w:val="20"/>
        </w:rPr>
        <w:t>Datum:</w:t>
      </w:r>
      <w:r w:rsidRPr="001A0100">
        <w:rPr>
          <w:rFonts w:cs="Arial"/>
          <w:szCs w:val="20"/>
        </w:rPr>
        <w:tab/>
        <w:t xml:space="preserve"> </w:t>
      </w:r>
      <w:r>
        <w:rPr>
          <w:rFonts w:cs="Arial"/>
          <w:szCs w:val="20"/>
        </w:rPr>
        <w:t>___________________</w:t>
      </w:r>
      <w:r w:rsidRPr="001A0100">
        <w:rPr>
          <w:rFonts w:cs="Arial"/>
          <w:szCs w:val="20"/>
        </w:rPr>
        <w:t>202</w:t>
      </w:r>
      <w:r>
        <w:rPr>
          <w:rFonts w:cs="Arial"/>
          <w:szCs w:val="20"/>
        </w:rPr>
        <w:t>6</w:t>
      </w:r>
      <w:r w:rsidRPr="001A0100">
        <w:rPr>
          <w:rFonts w:cs="Arial"/>
          <w:szCs w:val="20"/>
        </w:rPr>
        <w:tab/>
      </w:r>
      <w:r w:rsidRPr="001A0100">
        <w:rPr>
          <w:rFonts w:cs="Arial"/>
          <w:szCs w:val="20"/>
        </w:rPr>
        <w:tab/>
      </w:r>
    </w:p>
    <w:p w14:paraId="130AAAFD" w14:textId="77777777" w:rsidR="00BF1572" w:rsidRPr="001A0100" w:rsidRDefault="00BF1572" w:rsidP="00BF1572">
      <w:pPr>
        <w:pStyle w:val="Geenafstand"/>
        <w:jc w:val="both"/>
        <w:rPr>
          <w:rFonts w:cs="Arial"/>
          <w:szCs w:val="20"/>
        </w:rPr>
      </w:pPr>
    </w:p>
    <w:p w14:paraId="6C15491A" w14:textId="09518CCF" w:rsidR="00BF1572" w:rsidRPr="00BF1572" w:rsidRDefault="00BF1572" w:rsidP="00BF1572">
      <w:pPr>
        <w:rPr>
          <w:rFonts w:ascii="Arial" w:hAnsi="Arial" w:cs="Arial"/>
          <w:sz w:val="20"/>
          <w:szCs w:val="20"/>
        </w:rPr>
      </w:pPr>
      <w:r>
        <w:rPr>
          <w:rFonts w:cs="Arial"/>
          <w:szCs w:val="20"/>
        </w:rPr>
        <w:t>Handtekening</w:t>
      </w:r>
      <w:r>
        <w:rPr>
          <w:rFonts w:cs="Arial"/>
          <w:szCs w:val="20"/>
        </w:rPr>
        <w:t>(en)</w:t>
      </w:r>
      <w:r w:rsidRPr="001A0100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inschrijv</w:t>
      </w:r>
      <w:r w:rsidRPr="001A0100">
        <w:rPr>
          <w:rFonts w:cs="Arial"/>
          <w:szCs w:val="20"/>
        </w:rPr>
        <w:t>er</w:t>
      </w:r>
      <w:r>
        <w:rPr>
          <w:rFonts w:cs="Arial"/>
          <w:szCs w:val="20"/>
        </w:rPr>
        <w:t>(s)</w:t>
      </w:r>
      <w:r w:rsidRPr="001A0100">
        <w:rPr>
          <w:rFonts w:cs="Arial"/>
          <w:szCs w:val="20"/>
        </w:rPr>
        <w:t>:</w:t>
      </w:r>
    </w:p>
    <w:p w14:paraId="1C8B3B69" w14:textId="77777777" w:rsidR="00681970" w:rsidRDefault="00681970">
      <w:pPr>
        <w:rPr>
          <w:sz w:val="24"/>
          <w:szCs w:val="24"/>
        </w:rPr>
      </w:pPr>
    </w:p>
    <w:p w14:paraId="688B0323" w14:textId="77777777" w:rsidR="00681970" w:rsidRDefault="00681970">
      <w:pPr>
        <w:rPr>
          <w:sz w:val="24"/>
          <w:szCs w:val="24"/>
        </w:rPr>
      </w:pPr>
    </w:p>
    <w:p w14:paraId="6FCBF90E" w14:textId="77777777" w:rsidR="00BF1572" w:rsidRDefault="00BF1572">
      <w:pPr>
        <w:rPr>
          <w:rFonts w:ascii="Arial" w:hAnsi="Arial" w:cs="Arial"/>
          <w:sz w:val="20"/>
          <w:szCs w:val="20"/>
        </w:rPr>
      </w:pPr>
    </w:p>
    <w:p w14:paraId="50FAED6D" w14:textId="77777777" w:rsidR="00BF1572" w:rsidRDefault="00BF1572">
      <w:pPr>
        <w:rPr>
          <w:rFonts w:ascii="Arial" w:hAnsi="Arial" w:cs="Arial"/>
          <w:sz w:val="20"/>
          <w:szCs w:val="20"/>
        </w:rPr>
      </w:pPr>
    </w:p>
    <w:p w14:paraId="17F99A36" w14:textId="153941ED" w:rsidR="00681970" w:rsidRPr="00BF1572" w:rsidRDefault="00681970">
      <w:pPr>
        <w:rPr>
          <w:rFonts w:ascii="Arial" w:hAnsi="Arial" w:cs="Arial"/>
          <w:sz w:val="20"/>
          <w:szCs w:val="20"/>
        </w:rPr>
      </w:pPr>
      <w:r w:rsidRPr="00BF1572">
        <w:rPr>
          <w:rFonts w:ascii="Arial" w:hAnsi="Arial" w:cs="Arial"/>
          <w:sz w:val="20"/>
          <w:szCs w:val="20"/>
        </w:rPr>
        <w:t xml:space="preserve">Als inschrijver dient u een uittreksel van de Kamer van Koophandel van de betreffende onderneming aan de inschrijving toe te voegen. Dit uittreksel mag niet ouder </w:t>
      </w:r>
      <w:r w:rsidR="00BF1572">
        <w:rPr>
          <w:rFonts w:ascii="Arial" w:hAnsi="Arial" w:cs="Arial"/>
          <w:sz w:val="20"/>
          <w:szCs w:val="20"/>
        </w:rPr>
        <w:t xml:space="preserve">zijn </w:t>
      </w:r>
      <w:r w:rsidRPr="00BF1572">
        <w:rPr>
          <w:rFonts w:ascii="Arial" w:hAnsi="Arial" w:cs="Arial"/>
          <w:sz w:val="20"/>
          <w:szCs w:val="20"/>
        </w:rPr>
        <w:t>dan 30 dagen.</w:t>
      </w:r>
    </w:p>
    <w:sectPr w:rsidR="00681970" w:rsidRPr="00BF15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7400E" w14:textId="77777777" w:rsidR="00237BDA" w:rsidRPr="00C46321" w:rsidRDefault="00237BDA" w:rsidP="00961960">
      <w:pPr>
        <w:spacing w:after="0" w:line="240" w:lineRule="auto"/>
      </w:pPr>
      <w:r w:rsidRPr="00C46321">
        <w:separator/>
      </w:r>
    </w:p>
  </w:endnote>
  <w:endnote w:type="continuationSeparator" w:id="0">
    <w:p w14:paraId="11FC2196" w14:textId="77777777" w:rsidR="00237BDA" w:rsidRPr="00C46321" w:rsidRDefault="00237BDA" w:rsidP="00961960">
      <w:pPr>
        <w:spacing w:after="0" w:line="240" w:lineRule="auto"/>
      </w:pPr>
      <w:r w:rsidRPr="00C463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312C9" w14:textId="77777777" w:rsidR="00961960" w:rsidRPr="00C46321" w:rsidRDefault="009619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9AD7F" w14:textId="77777777" w:rsidR="00961960" w:rsidRPr="00C46321" w:rsidRDefault="0096196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DFD11" w14:textId="77777777" w:rsidR="00961960" w:rsidRPr="00C46321" w:rsidRDefault="009619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3345D" w14:textId="77777777" w:rsidR="00237BDA" w:rsidRPr="00C46321" w:rsidRDefault="00237BDA" w:rsidP="00961960">
      <w:pPr>
        <w:spacing w:after="0" w:line="240" w:lineRule="auto"/>
      </w:pPr>
      <w:r w:rsidRPr="00C46321">
        <w:separator/>
      </w:r>
    </w:p>
  </w:footnote>
  <w:footnote w:type="continuationSeparator" w:id="0">
    <w:p w14:paraId="54F70D67" w14:textId="77777777" w:rsidR="00237BDA" w:rsidRPr="00C46321" w:rsidRDefault="00237BDA" w:rsidP="00961960">
      <w:pPr>
        <w:spacing w:after="0" w:line="240" w:lineRule="auto"/>
      </w:pPr>
      <w:r w:rsidRPr="00C463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37115" w14:textId="77777777" w:rsidR="00961960" w:rsidRPr="00C46321" w:rsidRDefault="009619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1B414" w14:textId="77777777" w:rsidR="00961960" w:rsidRPr="00C46321" w:rsidRDefault="0096196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2833" w14:textId="77777777" w:rsidR="00961960" w:rsidRPr="00C46321" w:rsidRDefault="0096196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FA7"/>
    <w:rsid w:val="000931E9"/>
    <w:rsid w:val="00237BDA"/>
    <w:rsid w:val="003F16FF"/>
    <w:rsid w:val="00587C56"/>
    <w:rsid w:val="00681970"/>
    <w:rsid w:val="006D4890"/>
    <w:rsid w:val="00761D15"/>
    <w:rsid w:val="007A475C"/>
    <w:rsid w:val="008036EB"/>
    <w:rsid w:val="0086573C"/>
    <w:rsid w:val="008D37D0"/>
    <w:rsid w:val="00961960"/>
    <w:rsid w:val="009C3FA7"/>
    <w:rsid w:val="00BF1572"/>
    <w:rsid w:val="00C2625C"/>
    <w:rsid w:val="00C46321"/>
    <w:rsid w:val="00CA186F"/>
    <w:rsid w:val="00DB30EC"/>
    <w:rsid w:val="00F6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B26A9"/>
  <w15:chartTrackingRefBased/>
  <w15:docId w15:val="{30D0031A-C2E0-48DE-A8C0-F5844FE3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1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61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1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61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1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1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1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1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1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1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61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1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61D1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1D1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1D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1D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1D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1D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61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61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61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61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61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61D1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61D1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61D1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1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61D1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61D1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6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61960"/>
  </w:style>
  <w:style w:type="paragraph" w:styleId="Voettekst">
    <w:name w:val="footer"/>
    <w:basedOn w:val="Standaard"/>
    <w:link w:val="VoettekstChar"/>
    <w:uiPriority w:val="99"/>
    <w:unhideWhenUsed/>
    <w:rsid w:val="00961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61960"/>
  </w:style>
  <w:style w:type="table" w:styleId="Tabelraster">
    <w:name w:val="Table Grid"/>
    <w:basedOn w:val="Standaardtabel"/>
    <w:uiPriority w:val="39"/>
    <w:rsid w:val="00F642AC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F1572"/>
    <w:pPr>
      <w:spacing w:after="0" w:line="240" w:lineRule="auto"/>
    </w:pPr>
    <w:rPr>
      <w:rFonts w:ascii="Arial" w:hAnsi="Arial"/>
      <w:sz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lepst\AppData\Local\Temp\Templafy\WordVsto\aig3zwb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Document1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99CD1C9A-BC2A-422D-A726-FE176730E9DB}">
  <ds:schemaRefs/>
</ds:datastoreItem>
</file>

<file path=customXml/itemProps2.xml><?xml version="1.0" encoding="utf-8"?>
<ds:datastoreItem xmlns:ds="http://schemas.openxmlformats.org/officeDocument/2006/customXml" ds:itemID="{0AFAE758-23AD-47DD-8109-C77AC1EEB8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aig3zwbd</Template>
  <TotalTime>28</TotalTime>
  <Pages>1</Pages>
  <Words>215</Words>
  <Characters>1188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Lepstra, Harmien</dc:creator>
  <cp:keywords/>
  <dc:description/>
  <cp:lastModifiedBy>Lepstra, Harmien</cp:lastModifiedBy>
  <cp:revision>4</cp:revision>
  <dcterms:created xsi:type="dcterms:W3CDTF">2026-10-21T13:27:00Z</dcterms:created>
  <dcterms:modified xsi:type="dcterms:W3CDTF">2026-10-22T14:13:00Z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ssc</vt:lpwstr>
  </property>
  <property fmtid="{D5CDD505-2E9C-101B-9397-08002B2CF9AE}" pid="3" name="TemplafyTemplateId">
    <vt:lpwstr>1541021247854608420</vt:lpwstr>
  </property>
  <property fmtid="{D5CDD505-2E9C-101B-9397-08002B2CF9AE}" pid="4" name="TemplafyUserProfileId">
    <vt:lpwstr>818962372679696667</vt:lpwstr>
  </property>
  <property fmtid="{D5CDD505-2E9C-101B-9397-08002B2CF9AE}" pid="5" name="TemplafyFromBlank">
    <vt:bool>true</vt:bool>
  </property>
</Properties>
</file>